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0" w:type="dxa"/>
          <w:right w:w="0" w:type="dxa"/>
        </w:tblCellMar>
        <w:tblLook w:val="04A0" w:firstRow="1" w:lastRow="0" w:firstColumn="1" w:lastColumn="0" w:noHBand="0" w:noVBand="1"/>
      </w:tblPr>
      <w:tblGrid>
        <w:gridCol w:w="3108"/>
      </w:tblGrid>
      <w:tr w:rsidR="00853B44" w14:paraId="362A7BEE" w14:textId="77777777" w:rsidTr="00303A37">
        <w:tc>
          <w:tcPr>
            <w:tcW w:w="3108" w:type="dxa"/>
          </w:tcPr>
          <w:p w14:paraId="38913852" w14:textId="3B3896BD" w:rsidR="00853B44" w:rsidRPr="002E4EDD" w:rsidRDefault="00853B44" w:rsidP="00853B44">
            <w:pPr>
              <w:pStyle w:val="Adrest"/>
            </w:pPr>
          </w:p>
        </w:tc>
      </w:tr>
      <w:tr w:rsidR="00853B44" w14:paraId="4B5E7C31" w14:textId="77777777" w:rsidTr="00303A37">
        <w:tc>
          <w:tcPr>
            <w:tcW w:w="3108" w:type="dxa"/>
          </w:tcPr>
          <w:p w14:paraId="53695F5E" w14:textId="77777777" w:rsidR="00BF08EE" w:rsidRDefault="00BF08EE" w:rsidP="00853B44">
            <w:pPr>
              <w:pStyle w:val="Adrest"/>
            </w:pPr>
          </w:p>
          <w:p w14:paraId="1D76A408" w14:textId="77777777" w:rsidR="00BF08EE" w:rsidRDefault="00BF08EE" w:rsidP="00853B44">
            <w:pPr>
              <w:pStyle w:val="Adrest"/>
            </w:pPr>
          </w:p>
          <w:p w14:paraId="188BE4FA" w14:textId="77777777" w:rsidR="00BF08EE" w:rsidRDefault="00BF08EE" w:rsidP="00853B44">
            <w:pPr>
              <w:pStyle w:val="Adrest"/>
            </w:pPr>
          </w:p>
          <w:p w14:paraId="327EF3DF" w14:textId="49DC12AD" w:rsidR="00853B44" w:rsidRPr="002E4EDD" w:rsidRDefault="00853B44" w:rsidP="00853B44">
            <w:pPr>
              <w:pStyle w:val="Adrest"/>
            </w:pPr>
            <w:r>
              <w:t xml:space="preserve"> </w:t>
            </w:r>
          </w:p>
        </w:tc>
      </w:tr>
    </w:tbl>
    <w:p w14:paraId="02CF36E6" w14:textId="77777777" w:rsidR="001929C5" w:rsidRDefault="001929C5" w:rsidP="0088585A"/>
    <w:tbl>
      <w:tblPr>
        <w:tblStyle w:val="Mkatabulky"/>
        <w:tblW w:w="949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9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126"/>
        <w:gridCol w:w="2410"/>
        <w:gridCol w:w="3119"/>
      </w:tblGrid>
      <w:tr w:rsidR="00D0686E" w14:paraId="7C74CC8E" w14:textId="77777777" w:rsidTr="0084016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6279D9E3" w14:textId="77777777" w:rsidR="00D0686E" w:rsidRPr="0062222F" w:rsidRDefault="00D0686E" w:rsidP="0062222F">
            <w:pPr>
              <w:pStyle w:val="Hlavikatun"/>
            </w:pPr>
            <w:r w:rsidRPr="0062222F">
              <w:t xml:space="preserve">Spisová značka: </w:t>
            </w:r>
          </w:p>
        </w:tc>
        <w:tc>
          <w:tcPr>
            <w:tcW w:w="2126" w:type="dxa"/>
            <w:tcBorders>
              <w:right w:val="single" w:sz="8" w:space="0" w:color="949492" w:themeColor="accent3"/>
            </w:tcBorders>
          </w:tcPr>
          <w:p w14:paraId="77A8CC7B" w14:textId="37BF310E" w:rsidR="00D0686E" w:rsidRPr="00FD2233" w:rsidRDefault="00A05786" w:rsidP="0084016C">
            <w:pPr>
              <w:pStyle w:val="Hlavika"/>
              <w:jc w:val="left"/>
            </w:pPr>
            <w:r w:rsidRPr="00A05786">
              <w:t>S MUVIZ 018944/2026</w:t>
            </w:r>
            <w:r w:rsidR="00E46AAB">
              <w:t xml:space="preserve"> </w:t>
            </w:r>
          </w:p>
        </w:tc>
        <w:tc>
          <w:tcPr>
            <w:tcW w:w="2410" w:type="dxa"/>
            <w:tcBorders>
              <w:left w:val="single" w:sz="8" w:space="0" w:color="949492" w:themeColor="accent3"/>
            </w:tcBorders>
          </w:tcPr>
          <w:p w14:paraId="21B9748F" w14:textId="3101F01B" w:rsidR="00D0686E" w:rsidRPr="00FD2233" w:rsidRDefault="0062222F" w:rsidP="0062222F">
            <w:pPr>
              <w:pStyle w:val="Hlavikatun"/>
            </w:pPr>
            <w:r>
              <w:t>Oprávněná úřední osoba</w:t>
            </w:r>
            <w:r w:rsidR="00853B44">
              <w:t>:</w:t>
            </w:r>
          </w:p>
        </w:tc>
        <w:tc>
          <w:tcPr>
            <w:tcW w:w="3119" w:type="dxa"/>
          </w:tcPr>
          <w:p w14:paraId="62B95EC0" w14:textId="769A0B62" w:rsidR="00D0686E" w:rsidRDefault="00853B44" w:rsidP="0091100D">
            <w:pPr>
              <w:pStyle w:val="Hlavika"/>
            </w:pPr>
            <w:r>
              <w:t xml:space="preserve">JUDr. Jana Fúsiková, </w:t>
            </w:r>
            <w:r w:rsidR="00E77B23">
              <w:t>LL.M.</w:t>
            </w:r>
          </w:p>
        </w:tc>
      </w:tr>
      <w:tr w:rsidR="00D0686E" w14:paraId="4AA6644D" w14:textId="77777777" w:rsidTr="0084016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27D85780" w14:textId="77777777" w:rsidR="00D0686E" w:rsidRPr="0062222F" w:rsidRDefault="00D0686E" w:rsidP="0062222F">
            <w:pPr>
              <w:pStyle w:val="Hlavikatun"/>
            </w:pPr>
            <w:r w:rsidRPr="0062222F">
              <w:t>Č.j.:</w:t>
            </w:r>
          </w:p>
        </w:tc>
        <w:tc>
          <w:tcPr>
            <w:tcW w:w="2126" w:type="dxa"/>
            <w:tcBorders>
              <w:right w:val="single" w:sz="8" w:space="0" w:color="949492" w:themeColor="accent3"/>
            </w:tcBorders>
          </w:tcPr>
          <w:p w14:paraId="31A1A357" w14:textId="6BDBCFD3" w:rsidR="00D0686E" w:rsidRPr="00FD2233" w:rsidRDefault="00A05786" w:rsidP="0084016C">
            <w:pPr>
              <w:pStyle w:val="Hlavika"/>
              <w:jc w:val="left"/>
            </w:pPr>
            <w:r w:rsidRPr="00A05786">
              <w:t>MUVIZ 019656/2026</w:t>
            </w:r>
            <w:r w:rsidR="00E46AAB">
              <w:t xml:space="preserve"> </w:t>
            </w:r>
          </w:p>
        </w:tc>
        <w:tc>
          <w:tcPr>
            <w:tcW w:w="2410" w:type="dxa"/>
            <w:tcBorders>
              <w:left w:val="single" w:sz="8" w:space="0" w:color="949492" w:themeColor="accent3"/>
            </w:tcBorders>
          </w:tcPr>
          <w:p w14:paraId="21041248" w14:textId="77777777" w:rsidR="00D0686E" w:rsidRPr="00FD2233" w:rsidRDefault="00D0686E" w:rsidP="0062222F">
            <w:pPr>
              <w:pStyle w:val="Hlavikatun"/>
            </w:pPr>
            <w:r w:rsidRPr="00FD2233">
              <w:t>Odbor:</w:t>
            </w:r>
          </w:p>
        </w:tc>
        <w:tc>
          <w:tcPr>
            <w:tcW w:w="3119" w:type="dxa"/>
          </w:tcPr>
          <w:p w14:paraId="343E072F" w14:textId="2E136ACA" w:rsidR="00D0686E" w:rsidRDefault="00853B44" w:rsidP="0062222F">
            <w:pPr>
              <w:pStyle w:val="Hlavika"/>
            </w:pPr>
            <w:r>
              <w:t>tajemnice</w:t>
            </w:r>
          </w:p>
        </w:tc>
      </w:tr>
      <w:tr w:rsidR="00D0686E" w14:paraId="354FB9EC" w14:textId="77777777" w:rsidTr="0084016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6C62A9B9" w14:textId="77777777" w:rsidR="00D0686E" w:rsidRPr="0062222F" w:rsidRDefault="00D0686E" w:rsidP="0062222F">
            <w:pPr>
              <w:pStyle w:val="Hlavikatun"/>
            </w:pPr>
            <w:r w:rsidRPr="0062222F">
              <w:t>UID:</w:t>
            </w:r>
            <w:r w:rsidR="00175DBA">
              <w:t xml:space="preserve"> </w:t>
            </w:r>
          </w:p>
        </w:tc>
        <w:tc>
          <w:tcPr>
            <w:tcW w:w="2126" w:type="dxa"/>
            <w:tcBorders>
              <w:right w:val="single" w:sz="8" w:space="0" w:color="949492" w:themeColor="accent3"/>
            </w:tcBorders>
          </w:tcPr>
          <w:p w14:paraId="2016108D" w14:textId="7C6D1FAD" w:rsidR="00D0686E" w:rsidRPr="00FD2233" w:rsidRDefault="00A05786" w:rsidP="0084016C">
            <w:pPr>
              <w:pStyle w:val="Hlavika"/>
              <w:jc w:val="left"/>
            </w:pPr>
            <w:r w:rsidRPr="00A05786">
              <w:t>mevzes9df40d1d</w:t>
            </w:r>
          </w:p>
        </w:tc>
        <w:tc>
          <w:tcPr>
            <w:tcW w:w="2410" w:type="dxa"/>
            <w:tcBorders>
              <w:left w:val="single" w:sz="8" w:space="0" w:color="949492" w:themeColor="accent3"/>
            </w:tcBorders>
          </w:tcPr>
          <w:p w14:paraId="0985ABE5" w14:textId="77777777" w:rsidR="00D0686E" w:rsidRPr="00FD2233" w:rsidRDefault="00D0686E" w:rsidP="0062222F">
            <w:pPr>
              <w:pStyle w:val="Hlavikatun"/>
            </w:pPr>
            <w:r w:rsidRPr="00FD2233">
              <w:t>Vizovice dne:</w:t>
            </w:r>
          </w:p>
        </w:tc>
        <w:tc>
          <w:tcPr>
            <w:tcW w:w="3119" w:type="dxa"/>
          </w:tcPr>
          <w:p w14:paraId="68202C48" w14:textId="44B9E624" w:rsidR="00D0686E" w:rsidRDefault="00A05786" w:rsidP="0062222F">
            <w:pPr>
              <w:pStyle w:val="Hlavika"/>
            </w:pPr>
            <w:r>
              <w:t>1</w:t>
            </w:r>
            <w:r w:rsidR="006D2E30">
              <w:t>2</w:t>
            </w:r>
            <w:r>
              <w:t>.08.2026</w:t>
            </w:r>
          </w:p>
        </w:tc>
      </w:tr>
    </w:tbl>
    <w:p w14:paraId="401F8D97" w14:textId="77777777" w:rsidR="006B3694" w:rsidRDefault="006B3694" w:rsidP="006B3694">
      <w:pPr>
        <w:spacing w:line="276" w:lineRule="auto"/>
        <w:rPr>
          <w:rFonts w:ascii="Calibri" w:hAnsi="Calibri" w:cs="Calibri"/>
        </w:rPr>
      </w:pPr>
    </w:p>
    <w:p w14:paraId="1C523D2D" w14:textId="2D290858" w:rsidR="00E76C05" w:rsidRDefault="00E46AAB" w:rsidP="006B369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06C35EA5" w14:textId="77777777" w:rsidR="00E46AAB" w:rsidRPr="009E6F1B" w:rsidRDefault="00E46AAB" w:rsidP="006B3694">
      <w:pPr>
        <w:rPr>
          <w:rFonts w:cstheme="minorHAnsi"/>
        </w:rPr>
      </w:pPr>
    </w:p>
    <w:p w14:paraId="2AEB2791" w14:textId="77777777" w:rsidR="0032661E" w:rsidRDefault="0032661E" w:rsidP="006B3694">
      <w:pPr>
        <w:rPr>
          <w:rFonts w:cstheme="minorHAnsi"/>
        </w:rPr>
      </w:pPr>
    </w:p>
    <w:p w14:paraId="2623AB4F" w14:textId="77777777" w:rsidR="008C1F61" w:rsidRPr="009E6F1B" w:rsidRDefault="008C1F61" w:rsidP="006B3694">
      <w:pPr>
        <w:rPr>
          <w:rFonts w:cstheme="minorHAnsi"/>
        </w:rPr>
      </w:pPr>
    </w:p>
    <w:p w14:paraId="7F5FE4C5" w14:textId="3D3D9712" w:rsidR="0032661E" w:rsidRPr="009E6F1B" w:rsidRDefault="0032661E" w:rsidP="006B3694">
      <w:pPr>
        <w:rPr>
          <w:rFonts w:cstheme="minorHAnsi"/>
        </w:rPr>
      </w:pPr>
      <w:r w:rsidRPr="006D2E30">
        <w:rPr>
          <w:rFonts w:cstheme="minorHAnsi"/>
        </w:rPr>
        <w:t>K</w:t>
      </w:r>
      <w:r w:rsidR="000209A7" w:rsidRPr="006D2E30">
        <w:rPr>
          <w:rFonts w:cstheme="minorHAnsi"/>
        </w:rPr>
        <w:t> </w:t>
      </w:r>
      <w:r w:rsidRPr="006D2E30">
        <w:rPr>
          <w:rFonts w:cstheme="minorHAnsi"/>
        </w:rPr>
        <w:t>Vaš</w:t>
      </w:r>
      <w:r w:rsidR="000209A7" w:rsidRPr="006D2E30">
        <w:rPr>
          <w:rFonts w:cstheme="minorHAnsi"/>
        </w:rPr>
        <w:t xml:space="preserve">í žádosti </w:t>
      </w:r>
      <w:r w:rsidRPr="006D2E30">
        <w:rPr>
          <w:rFonts w:cstheme="minorHAnsi"/>
        </w:rPr>
        <w:t>ze dne</w:t>
      </w:r>
      <w:r w:rsidR="00A05786" w:rsidRPr="006D2E30">
        <w:rPr>
          <w:rFonts w:cstheme="minorHAnsi"/>
        </w:rPr>
        <w:t xml:space="preserve"> 31.07.2026</w:t>
      </w:r>
      <w:r w:rsidR="000209A7" w:rsidRPr="006D2E30">
        <w:rPr>
          <w:rFonts w:cstheme="minorHAnsi"/>
        </w:rPr>
        <w:t xml:space="preserve">, podané </w:t>
      </w:r>
      <w:r w:rsidR="000209A7" w:rsidRPr="006D2E30">
        <w:rPr>
          <w:rFonts w:ascii="Calibri" w:hAnsi="Calibri" w:cs="Calibri"/>
        </w:rPr>
        <w:t>dle zákona č. 106/1999 Sb., o svobodném přístupu k informacím, ve znění pozdějších předpisů,</w:t>
      </w:r>
      <w:r w:rsidR="00A05786" w:rsidRPr="006D2E30">
        <w:rPr>
          <w:rFonts w:cstheme="minorHAnsi"/>
        </w:rPr>
        <w:t xml:space="preserve"> </w:t>
      </w:r>
      <w:r w:rsidRPr="006D2E30">
        <w:rPr>
          <w:rFonts w:cstheme="minorHAnsi"/>
        </w:rPr>
        <w:t xml:space="preserve">evidované </w:t>
      </w:r>
      <w:r w:rsidRPr="00123187">
        <w:rPr>
          <w:rFonts w:cstheme="minorHAnsi"/>
        </w:rPr>
        <w:t>pod č.j.,</w:t>
      </w:r>
      <w:r w:rsidR="00074B17" w:rsidRPr="00123187">
        <w:rPr>
          <w:rFonts w:cstheme="minorHAnsi"/>
        </w:rPr>
        <w:t xml:space="preserve"> MUVIZ 018944/2026</w:t>
      </w:r>
      <w:r w:rsidR="000209A7">
        <w:rPr>
          <w:rFonts w:cstheme="minorHAnsi"/>
        </w:rPr>
        <w:t>,</w:t>
      </w:r>
      <w:r w:rsidRPr="00123187">
        <w:rPr>
          <w:rFonts w:cstheme="minorHAnsi"/>
        </w:rPr>
        <w:t xml:space="preserve"> v </w:t>
      </w:r>
      <w:r w:rsidR="005C7B73" w:rsidRPr="00123187">
        <w:rPr>
          <w:rFonts w:cstheme="minorHAnsi"/>
        </w:rPr>
        <w:t>n</w:t>
      </w:r>
      <w:r w:rsidR="00D66D32">
        <w:rPr>
          <w:rFonts w:cstheme="minorHAnsi"/>
        </w:rPr>
        <w:t>íž</w:t>
      </w:r>
      <w:r w:rsidR="005C7B73" w:rsidRPr="00123187">
        <w:rPr>
          <w:rFonts w:cstheme="minorHAnsi"/>
        </w:rPr>
        <w:t xml:space="preserve"> se</w:t>
      </w:r>
      <w:r w:rsidRPr="00123187">
        <w:rPr>
          <w:rFonts w:cstheme="minorHAnsi"/>
        </w:rPr>
        <w:t xml:space="preserve"> dotazujete na následující:</w:t>
      </w:r>
    </w:p>
    <w:p w14:paraId="10E35B6C" w14:textId="7F141BE9" w:rsidR="009E6F1B" w:rsidRPr="009E6F1B" w:rsidRDefault="009E6F1B" w:rsidP="009E6F1B">
      <w:pPr>
        <w:rPr>
          <w:rFonts w:cstheme="minorHAnsi"/>
        </w:rPr>
      </w:pPr>
      <w:r w:rsidRPr="009E6F1B">
        <w:rPr>
          <w:rFonts w:cstheme="minorHAnsi"/>
        </w:rPr>
        <w:t xml:space="preserve">„V řízení vedeném pod </w:t>
      </w:r>
      <w:proofErr w:type="spellStart"/>
      <w:r w:rsidRPr="009E6F1B">
        <w:rPr>
          <w:rFonts w:cstheme="minorHAnsi"/>
        </w:rPr>
        <w:t>sp</w:t>
      </w:r>
      <w:proofErr w:type="spellEnd"/>
      <w:r w:rsidRPr="009E6F1B">
        <w:rPr>
          <w:rFonts w:cstheme="minorHAnsi"/>
        </w:rPr>
        <w:t xml:space="preserve">. zn. S MUVIZ 004575/2026 o vyřazení místní komunikace č. 8c „Pod </w:t>
      </w:r>
      <w:proofErr w:type="spellStart"/>
      <w:r w:rsidRPr="009E6F1B">
        <w:rPr>
          <w:rFonts w:cstheme="minorHAnsi"/>
        </w:rPr>
        <w:t>Rozsoším</w:t>
      </w:r>
      <w:proofErr w:type="spellEnd"/>
      <w:r w:rsidRPr="009E6F1B">
        <w:rPr>
          <w:rFonts w:cstheme="minorHAnsi"/>
        </w:rPr>
        <w:t xml:space="preserve">“ na pozemku </w:t>
      </w:r>
      <w:proofErr w:type="spellStart"/>
      <w:r w:rsidRPr="009E6F1B">
        <w:rPr>
          <w:rFonts w:cstheme="minorHAnsi"/>
        </w:rPr>
        <w:t>parc</w:t>
      </w:r>
      <w:proofErr w:type="spellEnd"/>
      <w:r w:rsidRPr="009E6F1B">
        <w:rPr>
          <w:rFonts w:cstheme="minorHAnsi"/>
        </w:rPr>
        <w:t xml:space="preserve">. č. st. 101/1 v k. </w:t>
      </w:r>
      <w:proofErr w:type="spellStart"/>
      <w:r w:rsidRPr="009E6F1B">
        <w:rPr>
          <w:rFonts w:cstheme="minorHAnsi"/>
        </w:rPr>
        <w:t>ú.</w:t>
      </w:r>
      <w:proofErr w:type="spellEnd"/>
      <w:r w:rsidRPr="009E6F1B">
        <w:rPr>
          <w:rFonts w:cstheme="minorHAnsi"/>
        </w:rPr>
        <w:t xml:space="preserve"> Jasenná na Moravě bylo ve vyjádření Městského úřadu Vizovice </w:t>
      </w:r>
      <w:r w:rsidR="00123187">
        <w:rPr>
          <w:rFonts w:cstheme="minorHAnsi"/>
        </w:rPr>
        <w:br/>
      </w:r>
      <w:r w:rsidRPr="009E6F1B">
        <w:rPr>
          <w:rFonts w:cstheme="minorHAnsi"/>
        </w:rPr>
        <w:t>č. j. MUVIZ 017161/2026 ze dne 13. 7. 2026 uvedeno, že: „Další průběh řízení bude záviset na výsledku rozhodnutí o námitce podjatosti.“</w:t>
      </w:r>
    </w:p>
    <w:p w14:paraId="42FA2139" w14:textId="77777777" w:rsidR="009E6F1B" w:rsidRPr="009E6F1B" w:rsidRDefault="009E6F1B" w:rsidP="009E6F1B">
      <w:pPr>
        <w:rPr>
          <w:rFonts w:cstheme="minorHAnsi"/>
        </w:rPr>
      </w:pPr>
      <w:r w:rsidRPr="009E6F1B">
        <w:rPr>
          <w:rFonts w:cstheme="minorHAnsi"/>
        </w:rPr>
        <w:t>Na základě zákona č. 106/1999 Sb. žádám o poskytnutí následujících informací:</w:t>
      </w:r>
    </w:p>
    <w:p w14:paraId="243DA2A6" w14:textId="34407F74" w:rsidR="009E6F1B" w:rsidRPr="009E6F1B" w:rsidRDefault="009E6F1B" w:rsidP="009E6F1B">
      <w:pPr>
        <w:pStyle w:val="Odstavecseseznamem"/>
        <w:numPr>
          <w:ilvl w:val="0"/>
          <w:numId w:val="6"/>
        </w:numPr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E6F1B">
        <w:rPr>
          <w:rFonts w:asciiTheme="minorHAnsi" w:hAnsiTheme="minorHAnsi" w:cstheme="minorHAnsi"/>
          <w:sz w:val="22"/>
          <w:szCs w:val="22"/>
        </w:rPr>
        <w:t>Kdo je příslušný k rozhodnutí o námitce podjatosti vznesené v uvedeném řízení.</w:t>
      </w:r>
    </w:p>
    <w:p w14:paraId="640DD05D" w14:textId="4FB33F1B" w:rsidR="009E6F1B" w:rsidRPr="009E6F1B" w:rsidRDefault="009E6F1B" w:rsidP="009E6F1B">
      <w:pPr>
        <w:pStyle w:val="Odstavecseseznamem"/>
        <w:numPr>
          <w:ilvl w:val="0"/>
          <w:numId w:val="6"/>
        </w:numPr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E6F1B">
        <w:rPr>
          <w:rFonts w:asciiTheme="minorHAnsi" w:hAnsiTheme="minorHAnsi" w:cstheme="minorHAnsi"/>
          <w:sz w:val="22"/>
          <w:szCs w:val="22"/>
        </w:rPr>
        <w:t>Jakým způsobem bylo s námitkou podjatosti naloženo</w:t>
      </w:r>
    </w:p>
    <w:p w14:paraId="61ECC077" w14:textId="2FEA25E1" w:rsidR="009E6F1B" w:rsidRPr="009E6F1B" w:rsidRDefault="009E6F1B" w:rsidP="009E6F1B">
      <w:pPr>
        <w:pStyle w:val="Odstavecseseznamem"/>
        <w:numPr>
          <w:ilvl w:val="0"/>
          <w:numId w:val="6"/>
        </w:numPr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E6F1B">
        <w:rPr>
          <w:rFonts w:asciiTheme="minorHAnsi" w:hAnsiTheme="minorHAnsi" w:cstheme="minorHAnsi"/>
          <w:sz w:val="22"/>
          <w:szCs w:val="22"/>
        </w:rPr>
        <w:t>Zda byla námitka podjatosti postoupena jinému orgánu nebo jiné úřední osobě k vyřízení</w:t>
      </w:r>
    </w:p>
    <w:p w14:paraId="709559E1" w14:textId="7470BD19" w:rsidR="009E6F1B" w:rsidRPr="009E6F1B" w:rsidRDefault="009E6F1B" w:rsidP="009E6F1B">
      <w:pPr>
        <w:pStyle w:val="Odstavecseseznamem"/>
        <w:numPr>
          <w:ilvl w:val="0"/>
          <w:numId w:val="6"/>
        </w:numPr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E6F1B">
        <w:rPr>
          <w:rFonts w:asciiTheme="minorHAnsi" w:hAnsiTheme="minorHAnsi" w:cstheme="minorHAnsi"/>
          <w:sz w:val="22"/>
          <w:szCs w:val="22"/>
        </w:rPr>
        <w:t>Zda bylo o námitce podjatosti rozhodnuto</w:t>
      </w:r>
    </w:p>
    <w:p w14:paraId="76460E28" w14:textId="584268FF" w:rsidR="009E6F1B" w:rsidRPr="009E6F1B" w:rsidRDefault="009E6F1B" w:rsidP="009E6F1B">
      <w:pPr>
        <w:pStyle w:val="Odstavecseseznamem"/>
        <w:numPr>
          <w:ilvl w:val="0"/>
          <w:numId w:val="6"/>
        </w:numPr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E6F1B">
        <w:rPr>
          <w:rFonts w:asciiTheme="minorHAnsi" w:hAnsiTheme="minorHAnsi" w:cstheme="minorHAnsi"/>
          <w:sz w:val="22"/>
          <w:szCs w:val="22"/>
        </w:rPr>
        <w:t>Pokud bylo o námitce rozhodnuto, žádám o sdělení čísla jednacího a data vydání rozhodnutí, popřípadě o zaslání jeho kopie</w:t>
      </w:r>
    </w:p>
    <w:p w14:paraId="4B8751B2" w14:textId="74F84D2A" w:rsidR="009E6F1B" w:rsidRPr="009E6F1B" w:rsidRDefault="009E6F1B" w:rsidP="009E6F1B">
      <w:pPr>
        <w:pStyle w:val="Odstavecseseznamem"/>
        <w:numPr>
          <w:ilvl w:val="0"/>
          <w:numId w:val="6"/>
        </w:numPr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E6F1B">
        <w:rPr>
          <w:rFonts w:asciiTheme="minorHAnsi" w:hAnsiTheme="minorHAnsi" w:cstheme="minorHAnsi"/>
          <w:sz w:val="22"/>
          <w:szCs w:val="22"/>
        </w:rPr>
        <w:t>Pokud o námitce dosud rozhodnuto nebylo, žádám o sdělení, v jaké fázi se její vyřízení nachází</w:t>
      </w:r>
    </w:p>
    <w:p w14:paraId="2155E86A" w14:textId="0D124E05" w:rsidR="009E6F1B" w:rsidRPr="009E6F1B" w:rsidRDefault="009E6F1B" w:rsidP="009E6F1B">
      <w:pPr>
        <w:pStyle w:val="Odstavecseseznamem"/>
        <w:numPr>
          <w:ilvl w:val="0"/>
          <w:numId w:val="6"/>
        </w:numPr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E6F1B">
        <w:rPr>
          <w:rFonts w:asciiTheme="minorHAnsi" w:hAnsiTheme="minorHAnsi" w:cstheme="minorHAnsi"/>
          <w:sz w:val="22"/>
          <w:szCs w:val="22"/>
        </w:rPr>
        <w:t>Pokud o námitce dosud rozhodnuto nebylo, žádám o sdělení důvodu, proč dosud nebylo rozhodnuto.</w:t>
      </w:r>
      <w:r>
        <w:rPr>
          <w:rFonts w:asciiTheme="minorHAnsi" w:hAnsiTheme="minorHAnsi" w:cstheme="minorHAnsi"/>
          <w:sz w:val="22"/>
          <w:szCs w:val="22"/>
        </w:rPr>
        <w:t>“</w:t>
      </w:r>
    </w:p>
    <w:p w14:paraId="10DCF12D" w14:textId="13ADEE69" w:rsidR="009C23B9" w:rsidRPr="009E6F1B" w:rsidRDefault="009E6F1B" w:rsidP="009E6F1B">
      <w:pPr>
        <w:rPr>
          <w:rFonts w:cstheme="minorHAnsi"/>
        </w:rPr>
      </w:pPr>
      <w:r w:rsidRPr="009E6F1B">
        <w:rPr>
          <w:rFonts w:cstheme="minorHAnsi"/>
        </w:rPr>
        <w:t xml:space="preserve"> </w:t>
      </w:r>
    </w:p>
    <w:p w14:paraId="1D76C5E1" w14:textId="1B677F2B" w:rsidR="005C7B73" w:rsidRDefault="009E6F1B" w:rsidP="0032661E">
      <w:pPr>
        <w:rPr>
          <w:rFonts w:cstheme="minorHAnsi"/>
        </w:rPr>
      </w:pPr>
      <w:r>
        <w:rPr>
          <w:rFonts w:cstheme="minorHAnsi"/>
        </w:rPr>
        <w:lastRenderedPageBreak/>
        <w:t>Vám k jednotlivým dotazům sdělujeme tyto odpovědi:</w:t>
      </w:r>
    </w:p>
    <w:p w14:paraId="75B6E231" w14:textId="19373DF7" w:rsidR="009E6F1B" w:rsidRPr="006D2E30" w:rsidRDefault="009E6F1B" w:rsidP="0032661E">
      <w:pPr>
        <w:rPr>
          <w:rFonts w:cstheme="minorHAnsi"/>
        </w:rPr>
      </w:pPr>
      <w:r w:rsidRPr="006D2E30">
        <w:rPr>
          <w:rFonts w:cstheme="minorHAnsi"/>
        </w:rPr>
        <w:t>Ad 1) K rozhodnutí o námitce podjatosti je ve Vámi uváděné věci</w:t>
      </w:r>
      <w:r w:rsidR="000209A7" w:rsidRPr="006D2E30">
        <w:rPr>
          <w:rFonts w:cstheme="minorHAnsi"/>
        </w:rPr>
        <w:t xml:space="preserve"> příslušná rozhodovat </w:t>
      </w:r>
      <w:r w:rsidRPr="006D2E30">
        <w:rPr>
          <w:rFonts w:cstheme="minorHAnsi"/>
        </w:rPr>
        <w:t xml:space="preserve"> tajemnice</w:t>
      </w:r>
      <w:r w:rsidR="000209A7" w:rsidRPr="006D2E30">
        <w:rPr>
          <w:rFonts w:cstheme="minorHAnsi"/>
        </w:rPr>
        <w:t xml:space="preserve"> </w:t>
      </w:r>
      <w:proofErr w:type="spellStart"/>
      <w:r w:rsidR="000209A7" w:rsidRPr="006D2E30">
        <w:rPr>
          <w:rFonts w:cstheme="minorHAnsi"/>
        </w:rPr>
        <w:t>MěÚ</w:t>
      </w:r>
      <w:proofErr w:type="spellEnd"/>
      <w:r w:rsidR="000209A7" w:rsidRPr="006D2E30">
        <w:rPr>
          <w:rFonts w:cstheme="minorHAnsi"/>
        </w:rPr>
        <w:t xml:space="preserve"> Vizovice</w:t>
      </w:r>
      <w:r w:rsidRPr="006D2E30">
        <w:rPr>
          <w:rFonts w:cstheme="minorHAnsi"/>
        </w:rPr>
        <w:t>.</w:t>
      </w:r>
    </w:p>
    <w:p w14:paraId="6463688F" w14:textId="3D1E933F" w:rsidR="009E6F1B" w:rsidRPr="00123187" w:rsidRDefault="009E6F1B" w:rsidP="0032661E">
      <w:pPr>
        <w:rPr>
          <w:rFonts w:cstheme="minorHAnsi"/>
        </w:rPr>
      </w:pPr>
      <w:r w:rsidRPr="00123187">
        <w:rPr>
          <w:rFonts w:cstheme="minorHAnsi"/>
        </w:rPr>
        <w:t xml:space="preserve">Ad 2) </w:t>
      </w:r>
      <w:r w:rsidR="000209A7" w:rsidRPr="006D2E30">
        <w:rPr>
          <w:rFonts w:cstheme="minorHAnsi"/>
        </w:rPr>
        <w:t>O</w:t>
      </w:r>
      <w:r w:rsidR="000209A7">
        <w:rPr>
          <w:rFonts w:cstheme="minorHAnsi"/>
          <w:color w:val="EE0000"/>
        </w:rPr>
        <w:t xml:space="preserve"> </w:t>
      </w:r>
      <w:r w:rsidRPr="00123187">
        <w:rPr>
          <w:rFonts w:cstheme="minorHAnsi"/>
        </w:rPr>
        <w:t xml:space="preserve">námitce bylo rozhodnuto a příslušné usnesení ze dne </w:t>
      </w:r>
      <w:r w:rsidR="00FF2C01" w:rsidRPr="00123187">
        <w:rPr>
          <w:rFonts w:cstheme="minorHAnsi"/>
        </w:rPr>
        <w:t xml:space="preserve">28.07.2026 </w:t>
      </w:r>
      <w:r w:rsidRPr="00123187">
        <w:rPr>
          <w:rFonts w:cstheme="minorHAnsi"/>
        </w:rPr>
        <w:t>č.</w:t>
      </w:r>
      <w:r w:rsidR="00A868AD" w:rsidRPr="00123187">
        <w:rPr>
          <w:rFonts w:cstheme="minorHAnsi"/>
        </w:rPr>
        <w:t xml:space="preserve"> j. MUVIZ 018461/2026 </w:t>
      </w:r>
      <w:r w:rsidRPr="00123187">
        <w:rPr>
          <w:rFonts w:cstheme="minorHAnsi"/>
        </w:rPr>
        <w:t>Vám bylo zasláno dne</w:t>
      </w:r>
      <w:r w:rsidR="007266F5" w:rsidRPr="00123187">
        <w:rPr>
          <w:rFonts w:cstheme="minorHAnsi"/>
        </w:rPr>
        <w:t xml:space="preserve"> 29.07.2026, </w:t>
      </w:r>
      <w:r w:rsidRPr="00123187">
        <w:rPr>
          <w:rFonts w:cstheme="minorHAnsi"/>
        </w:rPr>
        <w:t>doručeno</w:t>
      </w:r>
      <w:r w:rsidR="004B7927">
        <w:rPr>
          <w:rFonts w:cstheme="minorHAnsi"/>
        </w:rPr>
        <w:t xml:space="preserve"> Vašemu</w:t>
      </w:r>
      <w:r w:rsidR="003B6A31" w:rsidRPr="00123187">
        <w:rPr>
          <w:rFonts w:cstheme="minorHAnsi"/>
        </w:rPr>
        <w:t xml:space="preserve"> </w:t>
      </w:r>
      <w:r w:rsidR="004B7927">
        <w:rPr>
          <w:rFonts w:cstheme="minorHAnsi"/>
        </w:rPr>
        <w:t xml:space="preserve">právnímu zástupci </w:t>
      </w:r>
      <w:r w:rsidR="003B6A31" w:rsidRPr="00123187">
        <w:rPr>
          <w:rFonts w:cstheme="minorHAnsi"/>
        </w:rPr>
        <w:t>dne 05.08.2026</w:t>
      </w:r>
      <w:r w:rsidRPr="00123187">
        <w:rPr>
          <w:rFonts w:cstheme="minorHAnsi"/>
        </w:rPr>
        <w:t>.</w:t>
      </w:r>
    </w:p>
    <w:p w14:paraId="01D6742E" w14:textId="7EA6B83D" w:rsidR="009E6F1B" w:rsidRPr="00123187" w:rsidRDefault="009E6F1B" w:rsidP="0032661E">
      <w:pPr>
        <w:rPr>
          <w:rFonts w:cstheme="minorHAnsi"/>
        </w:rPr>
      </w:pPr>
      <w:r w:rsidRPr="00123187">
        <w:rPr>
          <w:rFonts w:cstheme="minorHAnsi"/>
        </w:rPr>
        <w:t>Ad 3)</w:t>
      </w:r>
      <w:r w:rsidR="009E12D9" w:rsidRPr="00123187">
        <w:rPr>
          <w:rFonts w:cstheme="minorHAnsi"/>
        </w:rPr>
        <w:t xml:space="preserve"> Námitka</w:t>
      </w:r>
      <w:r w:rsidR="000209A7">
        <w:rPr>
          <w:rFonts w:cstheme="minorHAnsi"/>
        </w:rPr>
        <w:t xml:space="preserve"> </w:t>
      </w:r>
      <w:r w:rsidR="000209A7" w:rsidRPr="003340F1">
        <w:rPr>
          <w:rFonts w:cstheme="minorHAnsi"/>
        </w:rPr>
        <w:t xml:space="preserve">nebyla </w:t>
      </w:r>
      <w:r w:rsidR="009E12D9" w:rsidRPr="000209A7">
        <w:rPr>
          <w:rFonts w:cstheme="minorHAnsi"/>
        </w:rPr>
        <w:t xml:space="preserve"> </w:t>
      </w:r>
      <w:r w:rsidR="009E12D9" w:rsidRPr="00123187">
        <w:rPr>
          <w:rFonts w:cstheme="minorHAnsi"/>
        </w:rPr>
        <w:t>postoupena, o námitce bylo rozhodnuto usnesením (viz ad 2).</w:t>
      </w:r>
    </w:p>
    <w:p w14:paraId="4F5B538D" w14:textId="3FC666C6" w:rsidR="009E6F1B" w:rsidRPr="00123187" w:rsidRDefault="009E6F1B" w:rsidP="0032661E">
      <w:pPr>
        <w:rPr>
          <w:rFonts w:cstheme="minorHAnsi"/>
        </w:rPr>
      </w:pPr>
      <w:r w:rsidRPr="00123187">
        <w:rPr>
          <w:rFonts w:cstheme="minorHAnsi"/>
        </w:rPr>
        <w:t>Ad 4)</w:t>
      </w:r>
      <w:r w:rsidR="009E12D9" w:rsidRPr="00123187">
        <w:rPr>
          <w:rFonts w:cstheme="minorHAnsi"/>
        </w:rPr>
        <w:t xml:space="preserve"> Ano o námitce bylo rozhodnuto.</w:t>
      </w:r>
    </w:p>
    <w:p w14:paraId="375E6EB6" w14:textId="4B193E0C" w:rsidR="009E6F1B" w:rsidRDefault="009E6F1B" w:rsidP="0032661E">
      <w:pPr>
        <w:rPr>
          <w:rFonts w:cstheme="minorHAnsi"/>
        </w:rPr>
      </w:pPr>
      <w:r w:rsidRPr="00123187">
        <w:rPr>
          <w:rFonts w:cstheme="minorHAnsi"/>
        </w:rPr>
        <w:t>Ad 5)</w:t>
      </w:r>
      <w:r w:rsidR="009E12D9" w:rsidRPr="00123187">
        <w:rPr>
          <w:rFonts w:cstheme="minorHAnsi"/>
        </w:rPr>
        <w:t xml:space="preserve"> Usnesení ze dne </w:t>
      </w:r>
      <w:r w:rsidR="009A0A96" w:rsidRPr="00123187">
        <w:rPr>
          <w:rFonts w:cstheme="minorHAnsi"/>
        </w:rPr>
        <w:t xml:space="preserve">28.07.2026 č. j. MUVIZ 018461/2026. </w:t>
      </w:r>
      <w:r w:rsidR="009E12D9" w:rsidRPr="00123187">
        <w:rPr>
          <w:rFonts w:cstheme="minorHAnsi"/>
        </w:rPr>
        <w:t xml:space="preserve">Usnesení Vám již bylo dne </w:t>
      </w:r>
      <w:r w:rsidR="009A0A96" w:rsidRPr="00123187">
        <w:rPr>
          <w:rFonts w:cstheme="minorHAnsi"/>
        </w:rPr>
        <w:t xml:space="preserve">29.07.2026 </w:t>
      </w:r>
      <w:r w:rsidR="009E12D9" w:rsidRPr="00123187">
        <w:rPr>
          <w:rFonts w:cstheme="minorHAnsi"/>
        </w:rPr>
        <w:t>odesláno. Doručen</w:t>
      </w:r>
      <w:r w:rsidR="009A0A96" w:rsidRPr="00123187">
        <w:rPr>
          <w:rFonts w:cstheme="minorHAnsi"/>
        </w:rPr>
        <w:t>o</w:t>
      </w:r>
      <w:r w:rsidR="004B7927">
        <w:rPr>
          <w:rFonts w:cstheme="minorHAnsi"/>
        </w:rPr>
        <w:t xml:space="preserve"> Vašemu právnímu zástupci dne</w:t>
      </w:r>
      <w:r w:rsidR="009A0A96" w:rsidRPr="00123187">
        <w:rPr>
          <w:rFonts w:cstheme="minorHAnsi"/>
        </w:rPr>
        <w:t xml:space="preserve"> 05.08.2026.</w:t>
      </w:r>
    </w:p>
    <w:p w14:paraId="02C890C7" w14:textId="4F1A5FC6" w:rsidR="009E6F1B" w:rsidRDefault="009E6F1B" w:rsidP="0032661E">
      <w:pPr>
        <w:rPr>
          <w:rFonts w:cstheme="minorHAnsi"/>
        </w:rPr>
      </w:pPr>
      <w:r>
        <w:rPr>
          <w:rFonts w:cstheme="minorHAnsi"/>
        </w:rPr>
        <w:t>Ad 6)</w:t>
      </w:r>
      <w:r w:rsidR="009E12D9">
        <w:rPr>
          <w:rFonts w:cstheme="minorHAnsi"/>
        </w:rPr>
        <w:t xml:space="preserve"> O námitce již rozhodnuto bylo.</w:t>
      </w:r>
    </w:p>
    <w:p w14:paraId="0B2CA63D" w14:textId="6EC9689B" w:rsidR="009E6F1B" w:rsidRDefault="009E6F1B" w:rsidP="0032661E">
      <w:pPr>
        <w:rPr>
          <w:rFonts w:cstheme="minorHAnsi"/>
        </w:rPr>
      </w:pPr>
      <w:r>
        <w:rPr>
          <w:rFonts w:cstheme="minorHAnsi"/>
        </w:rPr>
        <w:t>Ad 7)</w:t>
      </w:r>
      <w:r w:rsidR="009E12D9">
        <w:rPr>
          <w:rFonts w:cstheme="minorHAnsi"/>
        </w:rPr>
        <w:t xml:space="preserve"> O námitce již rozhodnuto bylo.</w:t>
      </w:r>
    </w:p>
    <w:p w14:paraId="6401AFF7" w14:textId="77777777" w:rsidR="009E6F1B" w:rsidRPr="009E6F1B" w:rsidRDefault="009E6F1B" w:rsidP="0032661E">
      <w:pPr>
        <w:rPr>
          <w:rFonts w:cstheme="minorHAnsi"/>
        </w:rPr>
      </w:pPr>
    </w:p>
    <w:p w14:paraId="6350928A" w14:textId="42D3BB41" w:rsidR="00E46AAB" w:rsidRPr="009E6F1B" w:rsidRDefault="005C7B73" w:rsidP="006B3694">
      <w:pPr>
        <w:rPr>
          <w:rFonts w:cstheme="minorHAnsi"/>
        </w:rPr>
      </w:pPr>
      <w:r w:rsidRPr="009E6F1B">
        <w:rPr>
          <w:rFonts w:cstheme="minorHAnsi"/>
        </w:rPr>
        <w:t>S pozdravem</w:t>
      </w:r>
    </w:p>
    <w:p w14:paraId="55656465" w14:textId="77777777" w:rsidR="00E46AAB" w:rsidRPr="009E6F1B" w:rsidRDefault="00E46AAB" w:rsidP="006B3694">
      <w:pPr>
        <w:rPr>
          <w:rFonts w:cstheme="minorHAnsi"/>
        </w:rPr>
      </w:pPr>
    </w:p>
    <w:p w14:paraId="1F8D9E4C" w14:textId="77777777" w:rsidR="00E46AAB" w:rsidRPr="009E6F1B" w:rsidRDefault="00E46AAB" w:rsidP="006B3694">
      <w:pPr>
        <w:rPr>
          <w:rFonts w:cstheme="minorHAnsi"/>
        </w:rPr>
      </w:pPr>
    </w:p>
    <w:p w14:paraId="2A65B23B" w14:textId="60E226F8" w:rsidR="006B3694" w:rsidRPr="009E6F1B" w:rsidRDefault="00E76C05" w:rsidP="004F3622">
      <w:pPr>
        <w:spacing w:after="0" w:line="240" w:lineRule="auto"/>
        <w:ind w:left="5664"/>
        <w:rPr>
          <w:rFonts w:cstheme="minorHAnsi"/>
        </w:rPr>
      </w:pPr>
      <w:r w:rsidRPr="009E6F1B">
        <w:rPr>
          <w:rFonts w:cstheme="minorHAnsi"/>
        </w:rPr>
        <w:t xml:space="preserve">JUDr. Jana Fúsiková, </w:t>
      </w:r>
      <w:r w:rsidR="006B3694" w:rsidRPr="009E6F1B">
        <w:rPr>
          <w:rFonts w:cstheme="minorHAnsi"/>
        </w:rPr>
        <w:t>LL.M.</w:t>
      </w:r>
    </w:p>
    <w:p w14:paraId="1A7342EC" w14:textId="46955786" w:rsidR="00A74040" w:rsidRPr="004F3622" w:rsidRDefault="006B3694" w:rsidP="004F3622">
      <w:pPr>
        <w:spacing w:after="0" w:line="240" w:lineRule="auto"/>
        <w:rPr>
          <w:rFonts w:ascii="Calibri" w:hAnsi="Calibri" w:cs="Calibri"/>
        </w:rPr>
      </w:pPr>
      <w:r w:rsidRPr="009E6F1B">
        <w:rPr>
          <w:rFonts w:cstheme="minorHAnsi"/>
        </w:rPr>
        <w:t xml:space="preserve">                  </w:t>
      </w:r>
      <w:r w:rsidRPr="009E6F1B">
        <w:rPr>
          <w:rFonts w:cstheme="minorHAnsi"/>
        </w:rPr>
        <w:tab/>
      </w:r>
      <w:r w:rsidRPr="009E6F1B">
        <w:rPr>
          <w:rFonts w:cstheme="minorHAnsi"/>
        </w:rPr>
        <w:tab/>
      </w:r>
      <w:r w:rsidRPr="009E6F1B">
        <w:rPr>
          <w:rFonts w:cstheme="minorHAnsi"/>
        </w:rPr>
        <w:tab/>
      </w:r>
      <w:r w:rsidRPr="009E6F1B">
        <w:rPr>
          <w:rFonts w:cstheme="minorHAnsi"/>
        </w:rPr>
        <w:tab/>
      </w:r>
      <w:r w:rsidRPr="009E6F1B">
        <w:rPr>
          <w:rFonts w:cstheme="minorHAnsi"/>
        </w:rPr>
        <w:tab/>
      </w:r>
      <w:r w:rsidR="00E76C05" w:rsidRPr="009E6F1B">
        <w:rPr>
          <w:rFonts w:cstheme="minorHAnsi"/>
        </w:rPr>
        <w:tab/>
      </w:r>
      <w:r w:rsidR="00E76C05" w:rsidRPr="009E6F1B">
        <w:rPr>
          <w:rFonts w:cstheme="minorHAnsi"/>
        </w:rPr>
        <w:tab/>
      </w:r>
      <w:r w:rsidR="00E76C05">
        <w:rPr>
          <w:rFonts w:ascii="Calibri" w:hAnsi="Calibri" w:cs="Calibri"/>
        </w:rPr>
        <w:tab/>
        <w:t>tajemnice</w:t>
      </w:r>
    </w:p>
    <w:sectPr w:rsidR="00A74040" w:rsidRPr="004F3622" w:rsidSect="00EB6DFD">
      <w:footerReference w:type="default" r:id="rId7"/>
      <w:headerReference w:type="first" r:id="rId8"/>
      <w:footerReference w:type="first" r:id="rId9"/>
      <w:pgSz w:w="11906" w:h="16838"/>
      <w:pgMar w:top="993" w:right="1417" w:bottom="1985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92F0C" w14:textId="77777777" w:rsidR="00842622" w:rsidRDefault="00842622" w:rsidP="00495038">
      <w:pPr>
        <w:spacing w:after="0" w:line="240" w:lineRule="auto"/>
      </w:pPr>
      <w:r>
        <w:separator/>
      </w:r>
    </w:p>
  </w:endnote>
  <w:endnote w:type="continuationSeparator" w:id="0">
    <w:p w14:paraId="6B4E2785" w14:textId="77777777" w:rsidR="00842622" w:rsidRDefault="00842622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654A5F28" w14:textId="77777777" w:rsidTr="00EB6DFD">
      <w:tc>
        <w:tcPr>
          <w:tcW w:w="2684" w:type="dxa"/>
        </w:tcPr>
        <w:p w14:paraId="1B3D9772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24E7AA8F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668707FD" w14:textId="77777777" w:rsidR="00EB6DFD" w:rsidRPr="00495038" w:rsidRDefault="00EB6DFD" w:rsidP="00EB6DFD">
          <w:pPr>
            <w:pStyle w:val="Zpat"/>
          </w:pPr>
        </w:p>
      </w:tc>
    </w:tr>
    <w:tr w:rsidR="00EB6DFD" w14:paraId="1B461743" w14:textId="77777777" w:rsidTr="00EB6DFD">
      <w:tc>
        <w:tcPr>
          <w:tcW w:w="2684" w:type="dxa"/>
        </w:tcPr>
        <w:p w14:paraId="71317119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10CCB7AF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18AF61C2" w14:textId="77777777" w:rsidR="00EB6DFD" w:rsidRPr="00495038" w:rsidRDefault="00EB6DFD" w:rsidP="00EB6DFD">
          <w:pPr>
            <w:pStyle w:val="Zpat"/>
          </w:pPr>
        </w:p>
      </w:tc>
    </w:tr>
    <w:tr w:rsidR="00EB6DFD" w14:paraId="4C70E0E6" w14:textId="77777777" w:rsidTr="00EB6DFD">
      <w:tc>
        <w:tcPr>
          <w:tcW w:w="2684" w:type="dxa"/>
        </w:tcPr>
        <w:p w14:paraId="6AF71943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24911AD3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6DBED150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3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3</w:t>
            </w:r>
          </w:fldSimple>
        </w:p>
      </w:tc>
    </w:tr>
  </w:tbl>
  <w:p w14:paraId="2170B4B1" w14:textId="77777777" w:rsidR="00495038" w:rsidRDefault="00495038" w:rsidP="00EB6DFD">
    <w:pPr>
      <w:pStyle w:val="Zpat"/>
      <w:tabs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07E6274B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2450AA12" w14:textId="77777777" w:rsidR="004B5FCD" w:rsidRPr="00495038" w:rsidRDefault="004B5FCD" w:rsidP="002105BE">
          <w:pPr>
            <w:pStyle w:val="Footertun"/>
          </w:pPr>
          <w:r w:rsidRPr="00495038">
            <w:t>Město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45993D12" w14:textId="77777777" w:rsidR="004B5FCD" w:rsidRPr="00495038" w:rsidRDefault="004B5FCD" w:rsidP="002105BE">
          <w:pPr>
            <w:pStyle w:val="Zpat"/>
          </w:pPr>
          <w:r w:rsidRPr="00495038">
            <w:t>IČ: 002 84 653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22C8AEC9" w14:textId="77777777" w:rsidR="004B5FCD" w:rsidRPr="00495038" w:rsidRDefault="004B5FCD" w:rsidP="002105BE">
          <w:pPr>
            <w:pStyle w:val="Zpat"/>
          </w:pPr>
          <w:r w:rsidRPr="00495038">
            <w:t>e-mail: podatelna@</w:t>
          </w:r>
          <w:r w:rsidR="00F33952">
            <w:t>mestovizovice.cz</w:t>
          </w:r>
        </w:p>
      </w:tc>
    </w:tr>
    <w:tr w:rsidR="004B5FCD" w14:paraId="7C261C09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237E2CA8" w14:textId="77777777" w:rsidR="004B5FCD" w:rsidRPr="00495038" w:rsidRDefault="004B5FCD" w:rsidP="002105BE">
          <w:pPr>
            <w:pStyle w:val="Zpat"/>
          </w:pPr>
          <w:r w:rsidRPr="00495038">
            <w:t>Masarykovo nám</w:t>
          </w:r>
          <w:r w:rsidR="00595582">
            <w:t xml:space="preserve">. </w:t>
          </w:r>
          <w:r w:rsidRPr="00495038">
            <w:t>1007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3A83FCA7" w14:textId="418AA859" w:rsidR="004B5FCD" w:rsidRPr="00495038" w:rsidRDefault="004B5FCD" w:rsidP="002105BE">
          <w:pPr>
            <w:pStyle w:val="Zpat"/>
          </w:pPr>
          <w:r w:rsidRPr="00495038">
            <w:t>Tel.: +420 577 </w:t>
          </w:r>
          <w:r w:rsidR="0084016C">
            <w:t>452</w:t>
          </w:r>
          <w:r w:rsidRPr="00495038">
            <w:t xml:space="preserve"> </w:t>
          </w:r>
          <w:r w:rsidR="00E76C05">
            <w:t>430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7480616A" w14:textId="77777777" w:rsidR="004B5FCD" w:rsidRPr="00495038" w:rsidRDefault="00F33952" w:rsidP="002105BE">
          <w:pPr>
            <w:pStyle w:val="Zpat"/>
          </w:pPr>
          <w:r>
            <w:t>www.mestovizovice.cz</w:t>
          </w:r>
        </w:p>
      </w:tc>
    </w:tr>
    <w:tr w:rsidR="004B5FCD" w14:paraId="640C3D7F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5D0E8146" w14:textId="77777777" w:rsidR="004B5FCD" w:rsidRPr="00495038" w:rsidRDefault="004B5FCD" w:rsidP="002105BE">
          <w:pPr>
            <w:pStyle w:val="Zpat"/>
          </w:pPr>
          <w:r w:rsidRPr="00495038">
            <w:t>763 12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0824BF3" w14:textId="77777777" w:rsidR="004B5FCD" w:rsidRPr="00495038" w:rsidRDefault="004B5FCD" w:rsidP="002105BE">
          <w:pPr>
            <w:pStyle w:val="Zpat"/>
          </w:pPr>
          <w:r w:rsidRPr="00495038">
            <w:t>datová schránka: wwybt2j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71A863DE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1</w:t>
            </w:r>
          </w:fldSimple>
        </w:p>
      </w:tc>
    </w:tr>
  </w:tbl>
  <w:p w14:paraId="44A02919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37224" w14:textId="77777777" w:rsidR="00842622" w:rsidRDefault="00842622" w:rsidP="00495038">
      <w:pPr>
        <w:spacing w:after="0" w:line="240" w:lineRule="auto"/>
      </w:pPr>
      <w:r>
        <w:separator/>
      </w:r>
    </w:p>
  </w:footnote>
  <w:footnote w:type="continuationSeparator" w:id="0">
    <w:p w14:paraId="7979EAA5" w14:textId="77777777" w:rsidR="00842622" w:rsidRDefault="00842622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C995E" w14:textId="77777777" w:rsidR="00BF72C5" w:rsidRDefault="00BF72C5">
    <w:pPr>
      <w:pStyle w:val="Zhlav"/>
    </w:pPr>
  </w:p>
  <w:p w14:paraId="0B546393" w14:textId="77777777" w:rsidR="00BF72C5" w:rsidRDefault="00BF72C5">
    <w:pPr>
      <w:pStyle w:val="Zhlav"/>
    </w:pPr>
  </w:p>
  <w:p w14:paraId="3F7CA943" w14:textId="77777777" w:rsidR="00BF72C5" w:rsidRDefault="00BF72C5">
    <w:pPr>
      <w:pStyle w:val="Zhlav"/>
    </w:pPr>
  </w:p>
  <w:p w14:paraId="2C764549" w14:textId="77777777" w:rsidR="00BF72C5" w:rsidRDefault="00BF72C5">
    <w:pPr>
      <w:pStyle w:val="Zhlav"/>
    </w:pPr>
  </w:p>
  <w:p w14:paraId="504CC21B" w14:textId="77777777" w:rsidR="00BF72C5" w:rsidRDefault="00BF72C5">
    <w:pPr>
      <w:pStyle w:val="Zhlav"/>
    </w:pPr>
  </w:p>
  <w:p w14:paraId="2BBF75AE" w14:textId="77777777" w:rsidR="00BF72C5" w:rsidRDefault="00BF72C5">
    <w:pPr>
      <w:pStyle w:val="Zhlav"/>
    </w:pPr>
  </w:p>
  <w:p w14:paraId="6B124EF4" w14:textId="77777777" w:rsidR="00BF72C5" w:rsidRDefault="00BF72C5">
    <w:pPr>
      <w:pStyle w:val="Zhlav"/>
    </w:pPr>
  </w:p>
  <w:p w14:paraId="386BD011" w14:textId="77777777" w:rsidR="00BF72C5" w:rsidRDefault="00BF72C5">
    <w:pPr>
      <w:pStyle w:val="Zhlav"/>
    </w:pPr>
  </w:p>
  <w:p w14:paraId="1B19E588" w14:textId="77777777" w:rsidR="004B5FCD" w:rsidRDefault="004B5FC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7C4B3FF" wp14:editId="403A0D23">
          <wp:simplePos x="0" y="0"/>
          <wp:positionH relativeFrom="page">
            <wp:posOffset>612140</wp:posOffset>
          </wp:positionH>
          <wp:positionV relativeFrom="page">
            <wp:posOffset>612140</wp:posOffset>
          </wp:positionV>
          <wp:extent cx="1800000" cy="482400"/>
          <wp:effectExtent l="0" t="0" r="0" b="0"/>
          <wp:wrapNone/>
          <wp:docPr id="1483469732" name="Picture 1483469732" descr="A black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235978" name="Picture 245235978" descr="A black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A66B9"/>
    <w:multiLevelType w:val="hybridMultilevel"/>
    <w:tmpl w:val="33A0E8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607F4"/>
    <w:multiLevelType w:val="hybridMultilevel"/>
    <w:tmpl w:val="3F5AE35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B2742"/>
    <w:multiLevelType w:val="hybridMultilevel"/>
    <w:tmpl w:val="B69051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065A7"/>
    <w:multiLevelType w:val="hybridMultilevel"/>
    <w:tmpl w:val="6D3E3A96"/>
    <w:lvl w:ilvl="0" w:tplc="EAD0BFE6">
      <w:start w:val="3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60803"/>
    <w:multiLevelType w:val="hybridMultilevel"/>
    <w:tmpl w:val="5C34BD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B0547"/>
    <w:multiLevelType w:val="hybridMultilevel"/>
    <w:tmpl w:val="78FE407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949570">
    <w:abstractNumId w:val="1"/>
  </w:num>
  <w:num w:numId="2" w16cid:durableId="1288780279">
    <w:abstractNumId w:val="5"/>
  </w:num>
  <w:num w:numId="3" w16cid:durableId="3381983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52602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69782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5608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0D"/>
    <w:rsid w:val="00010C40"/>
    <w:rsid w:val="00012C80"/>
    <w:rsid w:val="000209A7"/>
    <w:rsid w:val="0003628B"/>
    <w:rsid w:val="000400D7"/>
    <w:rsid w:val="00064514"/>
    <w:rsid w:val="00074B17"/>
    <w:rsid w:val="000E4220"/>
    <w:rsid w:val="00104A78"/>
    <w:rsid w:val="00117235"/>
    <w:rsid w:val="00123187"/>
    <w:rsid w:val="00141561"/>
    <w:rsid w:val="00161B30"/>
    <w:rsid w:val="00175DBA"/>
    <w:rsid w:val="001929C5"/>
    <w:rsid w:val="00192B14"/>
    <w:rsid w:val="0019345F"/>
    <w:rsid w:val="001B54BB"/>
    <w:rsid w:val="001C7B0D"/>
    <w:rsid w:val="001D7488"/>
    <w:rsid w:val="001E7BD9"/>
    <w:rsid w:val="00201B43"/>
    <w:rsid w:val="00206F62"/>
    <w:rsid w:val="002105BE"/>
    <w:rsid w:val="00225AF4"/>
    <w:rsid w:val="002554F4"/>
    <w:rsid w:val="002627D6"/>
    <w:rsid w:val="002779A2"/>
    <w:rsid w:val="002837CF"/>
    <w:rsid w:val="00285A64"/>
    <w:rsid w:val="002C10CB"/>
    <w:rsid w:val="002E4EDD"/>
    <w:rsid w:val="002F711D"/>
    <w:rsid w:val="00303A37"/>
    <w:rsid w:val="00315A9C"/>
    <w:rsid w:val="00317D56"/>
    <w:rsid w:val="00322A4D"/>
    <w:rsid w:val="0032661E"/>
    <w:rsid w:val="003340F1"/>
    <w:rsid w:val="00361C02"/>
    <w:rsid w:val="003B6A31"/>
    <w:rsid w:val="003B7287"/>
    <w:rsid w:val="003B7E33"/>
    <w:rsid w:val="003C5F4C"/>
    <w:rsid w:val="003E3559"/>
    <w:rsid w:val="00466D27"/>
    <w:rsid w:val="0047159C"/>
    <w:rsid w:val="004775D6"/>
    <w:rsid w:val="00495038"/>
    <w:rsid w:val="004A172A"/>
    <w:rsid w:val="004B5FCD"/>
    <w:rsid w:val="004B7927"/>
    <w:rsid w:val="004C5D87"/>
    <w:rsid w:val="004C603B"/>
    <w:rsid w:val="004F3622"/>
    <w:rsid w:val="00513946"/>
    <w:rsid w:val="005328F3"/>
    <w:rsid w:val="00566FE2"/>
    <w:rsid w:val="0057058E"/>
    <w:rsid w:val="005874CA"/>
    <w:rsid w:val="00594AA8"/>
    <w:rsid w:val="00595582"/>
    <w:rsid w:val="005A1732"/>
    <w:rsid w:val="005C7B73"/>
    <w:rsid w:val="005F3A4C"/>
    <w:rsid w:val="0062222F"/>
    <w:rsid w:val="00622B72"/>
    <w:rsid w:val="00646A95"/>
    <w:rsid w:val="00693127"/>
    <w:rsid w:val="006969C8"/>
    <w:rsid w:val="006B26F5"/>
    <w:rsid w:val="006B3694"/>
    <w:rsid w:val="006D2E30"/>
    <w:rsid w:val="006E56F4"/>
    <w:rsid w:val="006E70F7"/>
    <w:rsid w:val="00701051"/>
    <w:rsid w:val="00711C48"/>
    <w:rsid w:val="007266F5"/>
    <w:rsid w:val="007C50D9"/>
    <w:rsid w:val="007C6549"/>
    <w:rsid w:val="007D4EF9"/>
    <w:rsid w:val="0084016C"/>
    <w:rsid w:val="00842622"/>
    <w:rsid w:val="00846006"/>
    <w:rsid w:val="00853B44"/>
    <w:rsid w:val="008541AB"/>
    <w:rsid w:val="0088585A"/>
    <w:rsid w:val="00885B00"/>
    <w:rsid w:val="008863BE"/>
    <w:rsid w:val="008C1F61"/>
    <w:rsid w:val="008C2F99"/>
    <w:rsid w:val="008D78E5"/>
    <w:rsid w:val="0091100D"/>
    <w:rsid w:val="009A0A96"/>
    <w:rsid w:val="009B278F"/>
    <w:rsid w:val="009B348C"/>
    <w:rsid w:val="009C23B9"/>
    <w:rsid w:val="009D4422"/>
    <w:rsid w:val="009E12D9"/>
    <w:rsid w:val="009E6A54"/>
    <w:rsid w:val="009E6F1B"/>
    <w:rsid w:val="009F0B9D"/>
    <w:rsid w:val="00A02EBF"/>
    <w:rsid w:val="00A05786"/>
    <w:rsid w:val="00A21AF7"/>
    <w:rsid w:val="00A30719"/>
    <w:rsid w:val="00A443CE"/>
    <w:rsid w:val="00A54C5F"/>
    <w:rsid w:val="00A74040"/>
    <w:rsid w:val="00A868AD"/>
    <w:rsid w:val="00A96AFF"/>
    <w:rsid w:val="00B1546D"/>
    <w:rsid w:val="00B24F78"/>
    <w:rsid w:val="00B45414"/>
    <w:rsid w:val="00B52E15"/>
    <w:rsid w:val="00B76A52"/>
    <w:rsid w:val="00B9139B"/>
    <w:rsid w:val="00BC7643"/>
    <w:rsid w:val="00BF08EE"/>
    <w:rsid w:val="00BF72C5"/>
    <w:rsid w:val="00C01D18"/>
    <w:rsid w:val="00C154F9"/>
    <w:rsid w:val="00C45CD4"/>
    <w:rsid w:val="00C613BD"/>
    <w:rsid w:val="00C66458"/>
    <w:rsid w:val="00C7499F"/>
    <w:rsid w:val="00C8505B"/>
    <w:rsid w:val="00C910D8"/>
    <w:rsid w:val="00CB0D87"/>
    <w:rsid w:val="00CB642D"/>
    <w:rsid w:val="00CE23C2"/>
    <w:rsid w:val="00D0686E"/>
    <w:rsid w:val="00D53E61"/>
    <w:rsid w:val="00D66D32"/>
    <w:rsid w:val="00D71995"/>
    <w:rsid w:val="00D90846"/>
    <w:rsid w:val="00D963E1"/>
    <w:rsid w:val="00D96A7D"/>
    <w:rsid w:val="00DC522B"/>
    <w:rsid w:val="00E015E9"/>
    <w:rsid w:val="00E12090"/>
    <w:rsid w:val="00E44B08"/>
    <w:rsid w:val="00E46AAB"/>
    <w:rsid w:val="00E73AC5"/>
    <w:rsid w:val="00E76C05"/>
    <w:rsid w:val="00E77B23"/>
    <w:rsid w:val="00EA019D"/>
    <w:rsid w:val="00EB6DFD"/>
    <w:rsid w:val="00ED74AE"/>
    <w:rsid w:val="00F33952"/>
    <w:rsid w:val="00F72A0A"/>
    <w:rsid w:val="00FC089C"/>
    <w:rsid w:val="00FD2233"/>
    <w:rsid w:val="00FD31D5"/>
    <w:rsid w:val="00FE0EE0"/>
    <w:rsid w:val="00FF2C01"/>
    <w:rsid w:val="00FF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6F8C1"/>
  <w15:chartTrackingRefBased/>
  <w15:docId w15:val="{D91BDD26-F7C2-4936-90EB-95DF633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paragraph" w:styleId="Nadpis1">
    <w:name w:val="heading 1"/>
    <w:basedOn w:val="Normln"/>
    <w:next w:val="Normln"/>
    <w:link w:val="Nadpis1Char"/>
    <w:qFormat/>
    <w:locked/>
    <w:rsid w:val="00117235"/>
    <w:pPr>
      <w:keepNext/>
      <w:autoSpaceDE w:val="0"/>
      <w:autoSpaceDN w:val="0"/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character" w:customStyle="1" w:styleId="Nadpis1Char">
    <w:name w:val="Nadpis 1 Char"/>
    <w:basedOn w:val="Standardnpsmoodstavce"/>
    <w:link w:val="Nadpis1"/>
    <w:rsid w:val="00117235"/>
    <w:rPr>
      <w:rFonts w:ascii="Times New Roman" w:eastAsia="Times New Roman" w:hAnsi="Times New Roman" w:cs="Times New Roman"/>
      <w:b/>
      <w:bCs/>
      <w:kern w:val="28"/>
      <w:sz w:val="28"/>
      <w:szCs w:val="28"/>
      <w:lang w:eastAsia="cs-CZ"/>
      <w14:ligatures w14:val="none"/>
    </w:rPr>
  </w:style>
  <w:style w:type="paragraph" w:styleId="Nzev">
    <w:name w:val="Title"/>
    <w:basedOn w:val="Normln"/>
    <w:link w:val="NzevChar"/>
    <w:qFormat/>
    <w:locked/>
    <w:rsid w:val="00E77B23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4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rsid w:val="00E77B23"/>
    <w:rPr>
      <w:rFonts w:ascii="Times New Roman" w:eastAsia="Times New Roman" w:hAnsi="Times New Roman" w:cs="Times New Roman"/>
      <w:kern w:val="0"/>
      <w:sz w:val="28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locked/>
    <w:rsid w:val="006B3694"/>
    <w:pPr>
      <w:spacing w:after="0" w:line="240" w:lineRule="auto"/>
      <w:ind w:left="708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15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4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sikjan\Documents\Implementace_vizu&#225;ln&#237;%20identita\Hlavi&#269;kov&#233;%20pap&#237;ry_final\Me&#780;stky&#769;%20u&#769;r&#780;ad%20Vizovice_v9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Městký úřad Vizovice_v9</Template>
  <TotalTime>10</TotalTime>
  <Pages>2</Pages>
  <Words>312</Words>
  <Characters>1844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Juřicová Adéla Bc.</cp:lastModifiedBy>
  <cp:revision>7</cp:revision>
  <cp:lastPrinted>2026-08-10T06:31:00Z</cp:lastPrinted>
  <dcterms:created xsi:type="dcterms:W3CDTF">2026-08-10T12:17:00Z</dcterms:created>
  <dcterms:modified xsi:type="dcterms:W3CDTF">2026-08-18T09:24:00Z</dcterms:modified>
</cp:coreProperties>
</file>