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8C4F" w14:textId="77777777" w:rsidR="001929C5" w:rsidRDefault="001929C5" w:rsidP="005F7D7D"/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0522B3DD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521E6367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D842CD" w14:textId="2EF7D9A0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5F7D7D" w:rsidRPr="005F7D7D">
              <w:t>S MUVIZ 019747/2026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87B140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09A7CAFB" w14:textId="4BD0F823" w:rsidR="00D0686E" w:rsidRDefault="00FA7F52" w:rsidP="0091100D">
            <w:pPr>
              <w:pStyle w:val="Hlavika"/>
            </w:pPr>
            <w:proofErr w:type="spellStart"/>
            <w:r>
              <w:t>Mgr.Kov</w:t>
            </w:r>
            <w:r w:rsidR="0054757D">
              <w:t>á</w:t>
            </w:r>
            <w:r>
              <w:t>řová</w:t>
            </w:r>
            <w:proofErr w:type="spellEnd"/>
            <w:r>
              <w:t>/725756788</w:t>
            </w:r>
            <w:r w:rsidR="0091100D">
              <w:t xml:space="preserve"> </w:t>
            </w:r>
          </w:p>
        </w:tc>
      </w:tr>
      <w:tr w:rsidR="00D0686E" w14:paraId="77F1A609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F5ACD0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97736D0" w14:textId="2CCC7876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5F7D7D" w:rsidRPr="005F7D7D">
              <w:t>MUVIZ 020740/2026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7EC425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3379F93" w14:textId="38BBE1C8" w:rsidR="00D0686E" w:rsidRDefault="00FA7F52" w:rsidP="0062222F">
            <w:pPr>
              <w:pStyle w:val="Hlavika"/>
            </w:pPr>
            <w:r>
              <w:t>přestupkový a správní</w:t>
            </w:r>
          </w:p>
        </w:tc>
      </w:tr>
      <w:tr w:rsidR="00D0686E" w14:paraId="0D07304F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0C7BAD18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FAC3513" w14:textId="75AF644B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5F7D7D" w:rsidRPr="005F7D7D">
              <w:t>mevzes9df410be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0C7D256C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8115C1A" w14:textId="6B9C8681" w:rsidR="00D0686E" w:rsidRDefault="00FA7F52" w:rsidP="0062222F">
            <w:pPr>
              <w:pStyle w:val="Hlavika"/>
            </w:pPr>
            <w:r>
              <w:t>2026-08-1</w:t>
            </w:r>
            <w:r w:rsidR="005F7D7D">
              <w:t>9</w:t>
            </w:r>
          </w:p>
        </w:tc>
      </w:tr>
    </w:tbl>
    <w:p w14:paraId="165246D3" w14:textId="27391161" w:rsidR="006D0750" w:rsidRDefault="006D0750" w:rsidP="00AC36B0">
      <w:r>
        <w:t xml:space="preserve"> </w:t>
      </w:r>
    </w:p>
    <w:p w14:paraId="7EEEB7CA" w14:textId="77777777" w:rsidR="005F7D7D" w:rsidRPr="005F7D7D" w:rsidRDefault="005F7D7D" w:rsidP="005F7D7D">
      <w:pPr>
        <w:rPr>
          <w:b/>
          <w:bCs/>
        </w:rPr>
      </w:pPr>
      <w:r w:rsidRPr="005F7D7D">
        <w:rPr>
          <w:b/>
          <w:bCs/>
        </w:rPr>
        <w:t>Poskytnutí informací dle zákona č. 106/1999 Sb., o svobodném přístupu k informacím</w:t>
      </w:r>
    </w:p>
    <w:p w14:paraId="56B8DF9E" w14:textId="2C1CC4F6" w:rsidR="005F7D7D" w:rsidRPr="005F7D7D" w:rsidRDefault="005F7D7D" w:rsidP="005F7D7D">
      <w:pPr>
        <w:spacing w:after="0" w:line="240" w:lineRule="auto"/>
      </w:pPr>
      <w:r w:rsidRPr="005F7D7D">
        <w:t>Dne 10.08.2026 jste dle zákona č. 106/1999 Sb., o svobodném přístupu k informacím,</w:t>
      </w:r>
      <w:r>
        <w:t xml:space="preserve"> </w:t>
      </w:r>
      <w:r w:rsidRPr="005F7D7D">
        <w:t>ve znění pozdějších předpisů, podala níže uvedenou žádost o poskytnutí informací:</w:t>
      </w:r>
    </w:p>
    <w:p w14:paraId="4B3DFBA6" w14:textId="77777777" w:rsidR="005F7D7D" w:rsidRDefault="005F7D7D" w:rsidP="005F7D7D">
      <w:pPr>
        <w:spacing w:after="0" w:line="240" w:lineRule="auto"/>
        <w:rPr>
          <w:b/>
          <w:bCs/>
          <w:i/>
          <w:iCs/>
        </w:rPr>
      </w:pPr>
    </w:p>
    <w:p w14:paraId="3CDF0CA1" w14:textId="631AB84A" w:rsidR="005F7D7D" w:rsidRDefault="005F7D7D" w:rsidP="005F7D7D">
      <w:pPr>
        <w:pStyle w:val="Odstavecseseznamem"/>
        <w:numPr>
          <w:ilvl w:val="0"/>
          <w:numId w:val="1"/>
        </w:numPr>
        <w:spacing w:after="0" w:line="240" w:lineRule="auto"/>
        <w:rPr>
          <w:b/>
          <w:bCs/>
          <w:i/>
          <w:iCs/>
        </w:rPr>
      </w:pPr>
      <w:r w:rsidRPr="005F7D7D">
        <w:rPr>
          <w:b/>
          <w:bCs/>
          <w:i/>
          <w:iCs/>
        </w:rPr>
        <w:t>Žádám o poskytnutí aktuálního Pasportu místních komunikací a dopravního značení města</w:t>
      </w:r>
      <w:r w:rsidRPr="005F7D7D">
        <w:rPr>
          <w:b/>
          <w:bCs/>
          <w:i/>
          <w:iCs/>
        </w:rPr>
        <w:br/>
      </w:r>
      <w:r w:rsidRPr="005F7D7D">
        <w:rPr>
          <w:b/>
          <w:bCs/>
          <w:i/>
          <w:iCs/>
        </w:rPr>
        <w:t>Vizovice včetně aktuální grafické části pasportu.</w:t>
      </w:r>
    </w:p>
    <w:p w14:paraId="0CCE5D7D" w14:textId="77777777" w:rsidR="005F7D7D" w:rsidRDefault="005F7D7D" w:rsidP="005F7D7D">
      <w:pPr>
        <w:pStyle w:val="Odstavecseseznamem"/>
        <w:spacing w:after="0" w:line="240" w:lineRule="auto"/>
        <w:rPr>
          <w:b/>
          <w:bCs/>
          <w:i/>
          <w:iCs/>
        </w:rPr>
      </w:pPr>
    </w:p>
    <w:p w14:paraId="622C8F57" w14:textId="77777777" w:rsidR="005F7D7D" w:rsidRDefault="005F7D7D" w:rsidP="005F7D7D">
      <w:pPr>
        <w:pStyle w:val="Odstavecseseznamem"/>
        <w:numPr>
          <w:ilvl w:val="0"/>
          <w:numId w:val="1"/>
        </w:numPr>
        <w:spacing w:after="0" w:line="240" w:lineRule="auto"/>
        <w:rPr>
          <w:b/>
          <w:bCs/>
          <w:i/>
          <w:iCs/>
        </w:rPr>
      </w:pPr>
      <w:r w:rsidRPr="005F7D7D">
        <w:rPr>
          <w:b/>
          <w:bCs/>
          <w:i/>
          <w:iCs/>
        </w:rPr>
        <w:t>Žádám o sdělení, zda v období od 01. 01. 2017 do současnosti došlo k aktualizaci pasportu místních</w:t>
      </w:r>
      <w:r w:rsidRPr="005F7D7D">
        <w:rPr>
          <w:b/>
          <w:bCs/>
          <w:i/>
          <w:iCs/>
        </w:rPr>
        <w:t xml:space="preserve"> </w:t>
      </w:r>
      <w:r w:rsidRPr="005F7D7D">
        <w:rPr>
          <w:b/>
          <w:bCs/>
          <w:i/>
          <w:iCs/>
        </w:rPr>
        <w:t>komunikací města Vizovice v oblasti ulice Růžová a komunikace nacházející se na pozemku parcela</w:t>
      </w:r>
      <w:r>
        <w:rPr>
          <w:b/>
          <w:bCs/>
          <w:i/>
          <w:iCs/>
        </w:rPr>
        <w:t xml:space="preserve"> </w:t>
      </w:r>
      <w:r w:rsidRPr="005F7D7D">
        <w:rPr>
          <w:b/>
          <w:bCs/>
          <w:i/>
          <w:iCs/>
        </w:rPr>
        <w:t xml:space="preserve">číslo 235/1, </w:t>
      </w:r>
      <w:proofErr w:type="spellStart"/>
      <w:r w:rsidRPr="005F7D7D">
        <w:rPr>
          <w:b/>
          <w:bCs/>
          <w:i/>
          <w:iCs/>
        </w:rPr>
        <w:t>k.ú</w:t>
      </w:r>
      <w:proofErr w:type="spellEnd"/>
      <w:r w:rsidRPr="005F7D7D">
        <w:rPr>
          <w:b/>
          <w:bCs/>
          <w:i/>
          <w:iCs/>
        </w:rPr>
        <w:t>. Vizovice (dle pasportu komunikací z roku 2017 označeno jako pole A21).</w:t>
      </w:r>
    </w:p>
    <w:p w14:paraId="6283D877" w14:textId="77777777" w:rsidR="005F7D7D" w:rsidRPr="005F7D7D" w:rsidRDefault="005F7D7D" w:rsidP="005F7D7D">
      <w:pPr>
        <w:pStyle w:val="Odstavecseseznamem"/>
        <w:rPr>
          <w:b/>
          <w:bCs/>
          <w:i/>
          <w:iCs/>
        </w:rPr>
      </w:pPr>
    </w:p>
    <w:p w14:paraId="20B5383D" w14:textId="60B9F183" w:rsidR="005F7D7D" w:rsidRPr="005F7D7D" w:rsidRDefault="005F7D7D" w:rsidP="005F7D7D">
      <w:pPr>
        <w:pStyle w:val="Odstavecseseznamem"/>
        <w:numPr>
          <w:ilvl w:val="0"/>
          <w:numId w:val="1"/>
        </w:numPr>
        <w:spacing w:after="0" w:line="240" w:lineRule="auto"/>
        <w:rPr>
          <w:b/>
          <w:bCs/>
          <w:i/>
          <w:iCs/>
        </w:rPr>
      </w:pPr>
      <w:r w:rsidRPr="005F7D7D">
        <w:rPr>
          <w:b/>
          <w:bCs/>
          <w:i/>
          <w:iCs/>
        </w:rPr>
        <w:t xml:space="preserve"> Žádám ve vztahu k ulici Růžová a komunikaci nacházející se na pozemku parcela číslo 235/1, </w:t>
      </w:r>
      <w:proofErr w:type="spellStart"/>
      <w:r w:rsidRPr="005F7D7D">
        <w:rPr>
          <w:b/>
          <w:bCs/>
          <w:i/>
          <w:iCs/>
        </w:rPr>
        <w:t>k.ú</w:t>
      </w:r>
      <w:proofErr w:type="spellEnd"/>
      <w:r w:rsidRPr="005F7D7D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</w:t>
      </w:r>
      <w:r w:rsidRPr="005F7D7D">
        <w:rPr>
          <w:b/>
          <w:bCs/>
          <w:i/>
          <w:iCs/>
        </w:rPr>
        <w:t>Vizovice, o poskytnutí rozhodnutí o zařazení do kategorie místních komunikací, případně jiný</w:t>
      </w:r>
      <w:r>
        <w:rPr>
          <w:b/>
          <w:bCs/>
          <w:i/>
          <w:iCs/>
        </w:rPr>
        <w:t xml:space="preserve"> </w:t>
      </w:r>
      <w:r w:rsidRPr="005F7D7D">
        <w:rPr>
          <w:b/>
          <w:bCs/>
          <w:i/>
          <w:iCs/>
        </w:rPr>
        <w:t>dokument, na jehož základě je komunikace jako místní vedena.</w:t>
      </w:r>
    </w:p>
    <w:p w14:paraId="74B2297C" w14:textId="77777777" w:rsidR="005F7D7D" w:rsidRPr="005F7D7D" w:rsidRDefault="005F7D7D" w:rsidP="005F7D7D">
      <w:pPr>
        <w:spacing w:after="0" w:line="240" w:lineRule="auto"/>
        <w:rPr>
          <w:b/>
          <w:bCs/>
          <w:i/>
          <w:iCs/>
        </w:rPr>
      </w:pPr>
    </w:p>
    <w:p w14:paraId="633B3B53" w14:textId="77777777" w:rsidR="005F7D7D" w:rsidRDefault="005F7D7D" w:rsidP="005F7D7D">
      <w:pPr>
        <w:spacing w:after="0" w:line="240" w:lineRule="auto"/>
      </w:pPr>
      <w:r w:rsidRPr="005F7D7D">
        <w:t>K požadovaným informacím sděluje Odbor dopravy a silničního hospodářství následující:</w:t>
      </w:r>
    </w:p>
    <w:p w14:paraId="54BA16F2" w14:textId="77777777" w:rsidR="005F7D7D" w:rsidRPr="005F7D7D" w:rsidRDefault="005F7D7D" w:rsidP="005F7D7D">
      <w:pPr>
        <w:spacing w:after="0" w:line="240" w:lineRule="auto"/>
      </w:pPr>
    </w:p>
    <w:p w14:paraId="725FBDB6" w14:textId="77777777" w:rsidR="005F7D7D" w:rsidRPr="005F7D7D" w:rsidRDefault="005F7D7D" w:rsidP="005F7D7D">
      <w:pPr>
        <w:spacing w:after="0" w:line="240" w:lineRule="auto"/>
      </w:pPr>
      <w:r w:rsidRPr="005F7D7D">
        <w:t>ad 1)</w:t>
      </w:r>
    </w:p>
    <w:p w14:paraId="0BB6E536" w14:textId="2F702F12" w:rsidR="005F7D7D" w:rsidRPr="005F7D7D" w:rsidRDefault="005F7D7D" w:rsidP="005F7D7D">
      <w:pPr>
        <w:spacing w:after="0" w:line="240" w:lineRule="auto"/>
      </w:pPr>
      <w:r w:rsidRPr="005F7D7D">
        <w:t>Odbor dopravy a silničního hospodářství disponuje pasportem místních komunikací a dopravního</w:t>
      </w:r>
      <w:r>
        <w:t xml:space="preserve"> </w:t>
      </w:r>
      <w:r w:rsidRPr="005F7D7D">
        <w:t>značení ze začátku roku 2018. Pasport komunikací je jednak součástí aplikace MISYS, kromě toho se</w:t>
      </w:r>
      <w:r>
        <w:t xml:space="preserve"> </w:t>
      </w:r>
      <w:r w:rsidRPr="005F7D7D">
        <w:t xml:space="preserve">část nachází na CD a část v listinné podobě. Přikládáme CD s elektronickými dokumenty a CD se </w:t>
      </w:r>
      <w:proofErr w:type="spellStart"/>
      <w:r w:rsidRPr="005F7D7D">
        <w:t>scany</w:t>
      </w:r>
      <w:proofErr w:type="spellEnd"/>
    </w:p>
    <w:p w14:paraId="722C9A26" w14:textId="470CF95C" w:rsidR="005F7D7D" w:rsidRPr="005F7D7D" w:rsidRDefault="005F7D7D" w:rsidP="005F7D7D">
      <w:pPr>
        <w:spacing w:after="0" w:line="240" w:lineRule="auto"/>
      </w:pPr>
      <w:r w:rsidRPr="005F7D7D">
        <w:t>listinné podoby pasportu. Od roku 2018 byl aktualizován pouze pasport dopravního značení, a to</w:t>
      </w:r>
      <w:r>
        <w:t xml:space="preserve"> </w:t>
      </w:r>
      <w:r>
        <w:br/>
      </w:r>
      <w:r w:rsidRPr="005F7D7D">
        <w:t>v aplikaci MISYS. Přikládáme aktualizovanou sestavu dopravního značení z aplikace MISYS. Technické</w:t>
      </w:r>
      <w:r>
        <w:t xml:space="preserve"> </w:t>
      </w:r>
      <w:r w:rsidRPr="005F7D7D">
        <w:t>řešení aplikace MISYS neumožňuje pořídit výstup celé aktualizované grafické části dopravního značení</w:t>
      </w:r>
    </w:p>
    <w:p w14:paraId="300631F5" w14:textId="0CAFABDE" w:rsidR="005F7D7D" w:rsidRPr="005F7D7D" w:rsidRDefault="005F7D7D" w:rsidP="005F7D7D">
      <w:pPr>
        <w:spacing w:after="0" w:line="240" w:lineRule="auto"/>
      </w:pPr>
      <w:r w:rsidRPr="005F7D7D">
        <w:t>bez součinnosti poskytovatele této aplikace, pořízení tohoto výstupu přesahuje jeho běžné servisní</w:t>
      </w:r>
      <w:r>
        <w:t xml:space="preserve"> </w:t>
      </w:r>
      <w:r w:rsidRPr="005F7D7D">
        <w:t>služby. Mapa v aplikaci MISYS umožňuje přiblížit a oddálit sledovanou oblast a pořídit printscreen. Lze</w:t>
      </w:r>
    </w:p>
    <w:p w14:paraId="78B753E0" w14:textId="77777777" w:rsidR="005F7D7D" w:rsidRPr="005F7D7D" w:rsidRDefault="005F7D7D" w:rsidP="005F7D7D">
      <w:pPr>
        <w:spacing w:after="0" w:line="240" w:lineRule="auto"/>
      </w:pPr>
      <w:r w:rsidRPr="005F7D7D">
        <w:t>takto zobrazit i celou mapu dopravního značení a pořídit printscreen, nicméně na obrazovce je rozlišení</w:t>
      </w:r>
    </w:p>
    <w:p w14:paraId="2B85D8D7" w14:textId="4CC43680" w:rsidR="005F7D7D" w:rsidRPr="005F7D7D" w:rsidRDefault="005F7D7D" w:rsidP="005F7D7D">
      <w:pPr>
        <w:spacing w:after="0" w:line="240" w:lineRule="auto"/>
      </w:pPr>
      <w:r w:rsidRPr="005F7D7D">
        <w:t xml:space="preserve">natolik malé, že dopravní značení není vůbec viditelné, tj. tisk aktualizované grafické části pasportu </w:t>
      </w:r>
      <w:r>
        <w:br/>
      </w:r>
      <w:r w:rsidRPr="005F7D7D">
        <w:t>v</w:t>
      </w:r>
      <w:r>
        <w:t xml:space="preserve"> </w:t>
      </w:r>
      <w:r w:rsidRPr="005F7D7D">
        <w:t xml:space="preserve">této podobě postrádá smysl (takto vzniklý výstup je nečitelný a neobsahuje využitelnou informaci </w:t>
      </w:r>
      <w:r>
        <w:br/>
      </w:r>
      <w:r w:rsidRPr="005F7D7D">
        <w:t>o</w:t>
      </w:r>
      <w:r>
        <w:t xml:space="preserve"> </w:t>
      </w:r>
      <w:r w:rsidRPr="005F7D7D">
        <w:t xml:space="preserve">jednotlivých značkách). </w:t>
      </w:r>
      <w:r w:rsidRPr="005F7D7D">
        <w:rPr>
          <w:b/>
          <w:bCs/>
        </w:rPr>
        <w:t xml:space="preserve">Doporučujeme proto vyhovět žádosti poskytnutím informace v souladu </w:t>
      </w:r>
      <w:r>
        <w:rPr>
          <w:b/>
          <w:bCs/>
        </w:rPr>
        <w:br/>
      </w:r>
      <w:r w:rsidRPr="005F7D7D">
        <w:rPr>
          <w:b/>
          <w:bCs/>
        </w:rPr>
        <w:t xml:space="preserve">s </w:t>
      </w:r>
      <w:proofErr w:type="spellStart"/>
      <w:r w:rsidRPr="005F7D7D">
        <w:rPr>
          <w:b/>
          <w:bCs/>
        </w:rPr>
        <w:t>ust</w:t>
      </w:r>
      <w:proofErr w:type="spellEnd"/>
      <w:r w:rsidRPr="005F7D7D">
        <w:rPr>
          <w:b/>
          <w:bCs/>
        </w:rPr>
        <w:t>.</w:t>
      </w:r>
      <w:r>
        <w:rPr>
          <w:b/>
          <w:bCs/>
        </w:rPr>
        <w:t xml:space="preserve"> </w:t>
      </w:r>
      <w:proofErr w:type="gramStart"/>
      <w:r w:rsidRPr="005F7D7D">
        <w:rPr>
          <w:b/>
          <w:bCs/>
        </w:rPr>
        <w:t>§</w:t>
      </w:r>
      <w:proofErr w:type="gramEnd"/>
      <w:r w:rsidRPr="005F7D7D">
        <w:rPr>
          <w:b/>
          <w:bCs/>
        </w:rPr>
        <w:t xml:space="preserve"> 4a zákona č. 106/1999 Sb., a to náhledem do této aplikace na Odboru dopravy a silničního</w:t>
      </w:r>
      <w:r>
        <w:t xml:space="preserve"> </w:t>
      </w:r>
      <w:r w:rsidRPr="005F7D7D">
        <w:rPr>
          <w:b/>
          <w:bCs/>
        </w:rPr>
        <w:t>hospodářství, případně pořídit printscreen místa zájmu žadatele. V případě zájmu o náhled do</w:t>
      </w:r>
      <w:r>
        <w:t xml:space="preserve"> </w:t>
      </w:r>
      <w:r w:rsidRPr="005F7D7D">
        <w:rPr>
          <w:b/>
          <w:bCs/>
        </w:rPr>
        <w:t xml:space="preserve">aplikace MISYS na Odboru dopravy a silničního hospodářství prosím kontaktujte </w:t>
      </w:r>
      <w:r>
        <w:rPr>
          <w:b/>
          <w:bCs/>
        </w:rPr>
        <w:br/>
      </w:r>
      <w:r w:rsidRPr="005F7D7D">
        <w:rPr>
          <w:b/>
          <w:bCs/>
        </w:rPr>
        <w:lastRenderedPageBreak/>
        <w:t>Bc. Marii</w:t>
      </w:r>
      <w:r>
        <w:rPr>
          <w:b/>
          <w:bCs/>
        </w:rPr>
        <w:t xml:space="preserve"> </w:t>
      </w:r>
      <w:proofErr w:type="spellStart"/>
      <w:r w:rsidRPr="005F7D7D">
        <w:rPr>
          <w:b/>
          <w:bCs/>
        </w:rPr>
        <w:t>Baluskovou</w:t>
      </w:r>
      <w:proofErr w:type="spellEnd"/>
      <w:r w:rsidRPr="005F7D7D">
        <w:rPr>
          <w:b/>
          <w:bCs/>
        </w:rPr>
        <w:t>, tel. 777 471 175, marie.baluskova@mestovizovice.cz. Nahlížení do aplikace MISYS je</w:t>
      </w:r>
      <w:r>
        <w:t xml:space="preserve"> </w:t>
      </w:r>
      <w:r w:rsidRPr="005F7D7D">
        <w:rPr>
          <w:b/>
          <w:bCs/>
        </w:rPr>
        <w:t>třeba z technických důvodů domluvit předem.</w:t>
      </w:r>
    </w:p>
    <w:p w14:paraId="4FDDB368" w14:textId="77777777" w:rsidR="005F7D7D" w:rsidRDefault="005F7D7D" w:rsidP="005F7D7D">
      <w:pPr>
        <w:spacing w:after="0" w:line="240" w:lineRule="auto"/>
      </w:pPr>
    </w:p>
    <w:p w14:paraId="48DC7869" w14:textId="7125BD57" w:rsidR="005F7D7D" w:rsidRPr="005F7D7D" w:rsidRDefault="005F7D7D" w:rsidP="005F7D7D">
      <w:pPr>
        <w:spacing w:after="0" w:line="240" w:lineRule="auto"/>
      </w:pPr>
      <w:r w:rsidRPr="005F7D7D">
        <w:t>ad 2)</w:t>
      </w:r>
    </w:p>
    <w:p w14:paraId="035618E8" w14:textId="18FE0853" w:rsidR="005F7D7D" w:rsidRPr="005F7D7D" w:rsidRDefault="005F7D7D" w:rsidP="005F7D7D">
      <w:pPr>
        <w:spacing w:after="0" w:line="240" w:lineRule="auto"/>
      </w:pPr>
      <w:r w:rsidRPr="005F7D7D">
        <w:t>Na přelomu let 2017 a 2018 došlo k aktualizaci pasportu místních komunikací města Vizovice v</w:t>
      </w:r>
      <w:r>
        <w:t> </w:t>
      </w:r>
      <w:r w:rsidRPr="005F7D7D">
        <w:t>oblasti</w:t>
      </w:r>
      <w:r>
        <w:t xml:space="preserve"> </w:t>
      </w:r>
      <w:r w:rsidRPr="005F7D7D">
        <w:t xml:space="preserve">ulice Růžová a komunikace nacházející se na pozemku parcela číslo 235/1, </w:t>
      </w:r>
      <w:proofErr w:type="spellStart"/>
      <w:r w:rsidRPr="005F7D7D">
        <w:t>k.ú</w:t>
      </w:r>
      <w:proofErr w:type="spellEnd"/>
      <w:r w:rsidRPr="005F7D7D">
        <w:t xml:space="preserve">. Vizovice, a to </w:t>
      </w:r>
      <w:r>
        <w:br/>
      </w:r>
      <w:r w:rsidRPr="005F7D7D">
        <w:t>v rámci</w:t>
      </w:r>
      <w:r>
        <w:t xml:space="preserve"> </w:t>
      </w:r>
      <w:r w:rsidRPr="005F7D7D">
        <w:t>velké aktualizace pasportu místních komunikací města Vizovice. Výsledkem tohoto procesu byl pasport</w:t>
      </w:r>
      <w:r>
        <w:t xml:space="preserve"> </w:t>
      </w:r>
      <w:r w:rsidRPr="005F7D7D">
        <w:t>z roku 2018 (někde označovaný jako pasport 2017) a také rozhodnutí o změně (aktualizaci) pasportu</w:t>
      </w:r>
      <w:r>
        <w:t xml:space="preserve"> </w:t>
      </w:r>
      <w:r w:rsidRPr="005F7D7D">
        <w:t xml:space="preserve">místních komunikací ze dne 23.02.2018, č. j. MUVIZ 000234/20218, </w:t>
      </w:r>
      <w:proofErr w:type="spellStart"/>
      <w:r w:rsidRPr="005F7D7D">
        <w:t>sp</w:t>
      </w:r>
      <w:proofErr w:type="spellEnd"/>
      <w:r w:rsidRPr="005F7D7D">
        <w:t xml:space="preserve">. zn. S MUVIZ 000234/2018ODSH/MB. Tímto rozhodnutím došlo k zařazení mimo jiné i komunikace 16c na pozemku </w:t>
      </w:r>
      <w:proofErr w:type="spellStart"/>
      <w:r w:rsidRPr="005F7D7D">
        <w:t>parc</w:t>
      </w:r>
      <w:proofErr w:type="spellEnd"/>
      <w:r w:rsidRPr="005F7D7D">
        <w:t>. č. 235/1,</w:t>
      </w:r>
      <w:r>
        <w:t xml:space="preserve"> </w:t>
      </w:r>
      <w:proofErr w:type="spellStart"/>
      <w:r w:rsidRPr="005F7D7D">
        <w:t>k.ú</w:t>
      </w:r>
      <w:proofErr w:type="spellEnd"/>
      <w:r w:rsidRPr="005F7D7D">
        <w:t>. Vizovice, do kategorie místní komunikace III. třídy. Přílohou tohoto rozhodnutí je aktualizovaný</w:t>
      </w:r>
      <w:r>
        <w:t xml:space="preserve"> </w:t>
      </w:r>
      <w:r w:rsidRPr="005F7D7D">
        <w:t>pasport místních komunikací z roku 2018. Dle tabulky sumarizace komunikací – poloha, leží komunikace</w:t>
      </w:r>
      <w:r>
        <w:t xml:space="preserve"> </w:t>
      </w:r>
      <w:r w:rsidRPr="005F7D7D">
        <w:t xml:space="preserve">16c mimo jiné na pozemku </w:t>
      </w:r>
      <w:proofErr w:type="spellStart"/>
      <w:r w:rsidRPr="005F7D7D">
        <w:t>parc</w:t>
      </w:r>
      <w:proofErr w:type="spellEnd"/>
      <w:r w:rsidRPr="005F7D7D">
        <w:t>. č. 235/1. Tabulka sumarizace komunikací – poloha, je součástí</w:t>
      </w:r>
      <w:r>
        <w:t xml:space="preserve"> </w:t>
      </w:r>
      <w:r w:rsidRPr="005F7D7D">
        <w:t>dokumentů v rámci pasportu na CD.</w:t>
      </w:r>
    </w:p>
    <w:p w14:paraId="542DB621" w14:textId="77777777" w:rsidR="005F7D7D" w:rsidRDefault="005F7D7D" w:rsidP="005F7D7D">
      <w:pPr>
        <w:spacing w:after="0" w:line="240" w:lineRule="auto"/>
      </w:pPr>
    </w:p>
    <w:p w14:paraId="190631B5" w14:textId="64921B49" w:rsidR="005F7D7D" w:rsidRPr="005F7D7D" w:rsidRDefault="005F7D7D" w:rsidP="005F7D7D">
      <w:pPr>
        <w:spacing w:after="0" w:line="240" w:lineRule="auto"/>
      </w:pPr>
      <w:r w:rsidRPr="005F7D7D">
        <w:t>ad 3)</w:t>
      </w:r>
    </w:p>
    <w:p w14:paraId="1DADB3CA" w14:textId="77777777" w:rsidR="005F7D7D" w:rsidRPr="005F7D7D" w:rsidRDefault="005F7D7D" w:rsidP="005F7D7D">
      <w:pPr>
        <w:spacing w:after="0" w:line="240" w:lineRule="auto"/>
      </w:pPr>
      <w:r w:rsidRPr="005F7D7D">
        <w:t>Na CD připojuji rozhodnutí o změně (aktualizaci) pasportu místních komunikací ze dne 23.02.2018,</w:t>
      </w:r>
    </w:p>
    <w:p w14:paraId="2BD7075A" w14:textId="77777777" w:rsidR="005F7D7D" w:rsidRPr="005F7D7D" w:rsidRDefault="005F7D7D" w:rsidP="005F7D7D">
      <w:pPr>
        <w:spacing w:after="0" w:line="240" w:lineRule="auto"/>
      </w:pPr>
      <w:r w:rsidRPr="005F7D7D">
        <w:t xml:space="preserve">č. j. MUVIZ 000234/20218, </w:t>
      </w:r>
      <w:proofErr w:type="spellStart"/>
      <w:r w:rsidRPr="005F7D7D">
        <w:t>sp</w:t>
      </w:r>
      <w:proofErr w:type="spellEnd"/>
      <w:r w:rsidRPr="005F7D7D">
        <w:t>. zn. S MUVIZ 000234/2018 ODSH/MB. Přílohou tohoto rozhodnutí je</w:t>
      </w:r>
    </w:p>
    <w:p w14:paraId="7341DFA9" w14:textId="77777777" w:rsidR="005F7D7D" w:rsidRPr="005F7D7D" w:rsidRDefault="005F7D7D" w:rsidP="005F7D7D">
      <w:pPr>
        <w:spacing w:after="0" w:line="240" w:lineRule="auto"/>
      </w:pPr>
      <w:r w:rsidRPr="005F7D7D">
        <w:t>pasport místních komunikací z roku 2018 (viz výše).</w:t>
      </w:r>
    </w:p>
    <w:p w14:paraId="391DB820" w14:textId="77777777" w:rsidR="005F7D7D" w:rsidRDefault="005F7D7D" w:rsidP="005F7D7D">
      <w:pPr>
        <w:spacing w:after="0" w:line="240" w:lineRule="auto"/>
      </w:pPr>
    </w:p>
    <w:p w14:paraId="1D087460" w14:textId="77777777" w:rsidR="005F7D7D" w:rsidRDefault="005F7D7D" w:rsidP="005F7D7D">
      <w:pPr>
        <w:spacing w:after="0" w:line="240" w:lineRule="auto"/>
      </w:pPr>
    </w:p>
    <w:p w14:paraId="101A4DBF" w14:textId="77777777" w:rsidR="005F7D7D" w:rsidRDefault="005F7D7D" w:rsidP="005F7D7D">
      <w:pPr>
        <w:spacing w:after="0" w:line="240" w:lineRule="auto"/>
      </w:pPr>
    </w:p>
    <w:p w14:paraId="61D4B953" w14:textId="6830D43D" w:rsidR="005F7D7D" w:rsidRDefault="005F7D7D" w:rsidP="005F7D7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Petra Kovářová, LL.M.</w:t>
      </w:r>
    </w:p>
    <w:p w14:paraId="414FD55B" w14:textId="5D9E5011" w:rsidR="005F7D7D" w:rsidRDefault="005F7D7D" w:rsidP="005F7D7D">
      <w:pPr>
        <w:spacing w:after="0" w:line="240" w:lineRule="auto"/>
      </w:pPr>
      <w:r>
        <w:t xml:space="preserve">                                                                                        vedoucí Odboru přestupkového a správního </w:t>
      </w:r>
    </w:p>
    <w:p w14:paraId="25D5C6E1" w14:textId="77777777" w:rsidR="005F7D7D" w:rsidRDefault="005F7D7D" w:rsidP="005F7D7D">
      <w:pPr>
        <w:spacing w:after="0" w:line="240" w:lineRule="auto"/>
      </w:pPr>
    </w:p>
    <w:p w14:paraId="3A84FBFC" w14:textId="77777777" w:rsidR="005F7D7D" w:rsidRDefault="005F7D7D" w:rsidP="005F7D7D">
      <w:pPr>
        <w:spacing w:after="0" w:line="240" w:lineRule="auto"/>
      </w:pPr>
    </w:p>
    <w:p w14:paraId="6038F589" w14:textId="390972C7" w:rsidR="005F7D7D" w:rsidRPr="005F7D7D" w:rsidRDefault="005F7D7D" w:rsidP="005F7D7D">
      <w:pPr>
        <w:spacing w:after="0" w:line="240" w:lineRule="auto"/>
      </w:pPr>
      <w:r w:rsidRPr="005F7D7D">
        <w:t>Přílohy:</w:t>
      </w:r>
    </w:p>
    <w:p w14:paraId="233BC93D" w14:textId="043080CF" w:rsidR="005F7D7D" w:rsidRDefault="005F7D7D" w:rsidP="005F7D7D">
      <w:pPr>
        <w:spacing w:after="0" w:line="240" w:lineRule="auto"/>
      </w:pPr>
      <w:r w:rsidRPr="005F7D7D">
        <w:t>CD se shora uvedenými dokumenty (bude předáno osobně)</w:t>
      </w:r>
    </w:p>
    <w:sectPr w:rsidR="005F7D7D" w:rsidSect="00EB6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E3262" w14:textId="77777777" w:rsidR="00D0674F" w:rsidRDefault="00D0674F" w:rsidP="00495038">
      <w:pPr>
        <w:spacing w:after="0" w:line="240" w:lineRule="auto"/>
      </w:pPr>
      <w:r>
        <w:separator/>
      </w:r>
    </w:p>
  </w:endnote>
  <w:endnote w:type="continuationSeparator" w:id="0">
    <w:p w14:paraId="24DEAB9F" w14:textId="77777777" w:rsidR="00D0674F" w:rsidRDefault="00D0674F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89F" w14:textId="77777777" w:rsidR="00F33952" w:rsidRDefault="00F339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B8FACA9" w14:textId="77777777" w:rsidTr="00EB6DFD">
      <w:tc>
        <w:tcPr>
          <w:tcW w:w="2684" w:type="dxa"/>
        </w:tcPr>
        <w:p w14:paraId="40014C29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0CD3860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29CA93AA" w14:textId="77777777" w:rsidR="00EB6DFD" w:rsidRPr="00495038" w:rsidRDefault="00EB6DFD" w:rsidP="00EB6DFD">
          <w:pPr>
            <w:pStyle w:val="Zpat"/>
          </w:pPr>
        </w:p>
      </w:tc>
    </w:tr>
    <w:tr w:rsidR="00EB6DFD" w14:paraId="5B82BA20" w14:textId="77777777" w:rsidTr="00EB6DFD">
      <w:tc>
        <w:tcPr>
          <w:tcW w:w="2684" w:type="dxa"/>
        </w:tcPr>
        <w:p w14:paraId="31DFA94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6C6F1456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C6C22DF" w14:textId="77777777" w:rsidR="00EB6DFD" w:rsidRPr="00495038" w:rsidRDefault="00EB6DFD" w:rsidP="00EB6DFD">
          <w:pPr>
            <w:pStyle w:val="Zpat"/>
          </w:pPr>
        </w:p>
      </w:tc>
    </w:tr>
    <w:tr w:rsidR="00EB6DFD" w14:paraId="0C203F32" w14:textId="77777777" w:rsidTr="00EB6DFD">
      <w:tc>
        <w:tcPr>
          <w:tcW w:w="2684" w:type="dxa"/>
        </w:tcPr>
        <w:p w14:paraId="412B33DE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171A81C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04B198E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4C251623" w14:textId="77777777"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78D11057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9A18784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4D898DD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46D1BD1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43D502EA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76CDDA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67F456C" w14:textId="63A023F6" w:rsidR="004B5FCD" w:rsidRPr="00495038" w:rsidRDefault="004B5FCD" w:rsidP="002105BE">
          <w:pPr>
            <w:pStyle w:val="Zpat"/>
          </w:pPr>
          <w:r w:rsidRPr="00495038">
            <w:t>Tel.: +420 </w:t>
          </w:r>
          <w:r w:rsidR="00765B68" w:rsidRPr="00765B68">
            <w:t>577</w:t>
          </w:r>
          <w:r w:rsidR="00765B68">
            <w:t xml:space="preserve"> </w:t>
          </w:r>
          <w:r w:rsidR="00765B68" w:rsidRPr="00765B68">
            <w:t>452</w:t>
          </w:r>
          <w:r w:rsidR="00765B68">
            <w:t xml:space="preserve"> </w:t>
          </w:r>
          <w:r w:rsidR="00765B68" w:rsidRPr="00765B68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B973B92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131F8E84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DDB1A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CF57464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F7EEB8F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3CAB0EF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19EB3" w14:textId="77777777" w:rsidR="00D0674F" w:rsidRDefault="00D0674F" w:rsidP="00495038">
      <w:pPr>
        <w:spacing w:after="0" w:line="240" w:lineRule="auto"/>
      </w:pPr>
      <w:r>
        <w:separator/>
      </w:r>
    </w:p>
  </w:footnote>
  <w:footnote w:type="continuationSeparator" w:id="0">
    <w:p w14:paraId="6C3AAC9F" w14:textId="77777777" w:rsidR="00D0674F" w:rsidRDefault="00D0674F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65C" w14:textId="77777777" w:rsidR="00F33952" w:rsidRDefault="00F33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C2A8" w14:textId="77777777" w:rsidR="00F33952" w:rsidRDefault="00F33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B74" w14:textId="77777777" w:rsidR="00BF72C5" w:rsidRDefault="00BF72C5">
    <w:pPr>
      <w:pStyle w:val="Zhlav"/>
    </w:pPr>
  </w:p>
  <w:p w14:paraId="402906DC" w14:textId="77777777" w:rsidR="00BF72C5" w:rsidRDefault="00BF72C5">
    <w:pPr>
      <w:pStyle w:val="Zhlav"/>
    </w:pPr>
  </w:p>
  <w:p w14:paraId="00F8F7F9" w14:textId="77777777" w:rsidR="00BF72C5" w:rsidRDefault="00BF72C5">
    <w:pPr>
      <w:pStyle w:val="Zhlav"/>
    </w:pPr>
  </w:p>
  <w:p w14:paraId="6A4DBAF6" w14:textId="77777777" w:rsidR="00BF72C5" w:rsidRDefault="00BF72C5">
    <w:pPr>
      <w:pStyle w:val="Zhlav"/>
    </w:pPr>
  </w:p>
  <w:p w14:paraId="430A4F5A" w14:textId="77777777" w:rsidR="00BF72C5" w:rsidRDefault="00BF72C5">
    <w:pPr>
      <w:pStyle w:val="Zhlav"/>
    </w:pPr>
  </w:p>
  <w:p w14:paraId="7D9308C8" w14:textId="77777777" w:rsidR="00BF72C5" w:rsidRDefault="00BF72C5">
    <w:pPr>
      <w:pStyle w:val="Zhlav"/>
    </w:pPr>
  </w:p>
  <w:p w14:paraId="0CC4DFBD" w14:textId="77777777" w:rsidR="00BF72C5" w:rsidRDefault="00BF72C5">
    <w:pPr>
      <w:pStyle w:val="Zhlav"/>
    </w:pPr>
  </w:p>
  <w:p w14:paraId="77C80B88" w14:textId="77777777" w:rsidR="00BF72C5" w:rsidRDefault="00BF72C5">
    <w:pPr>
      <w:pStyle w:val="Zhlav"/>
    </w:pPr>
  </w:p>
  <w:p w14:paraId="506F513F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F62C0F" wp14:editId="5605085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05454"/>
    <w:multiLevelType w:val="hybridMultilevel"/>
    <w:tmpl w:val="B094BA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84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400D7"/>
    <w:rsid w:val="000A454C"/>
    <w:rsid w:val="00140636"/>
    <w:rsid w:val="00141561"/>
    <w:rsid w:val="001929C5"/>
    <w:rsid w:val="00192B14"/>
    <w:rsid w:val="001B54BB"/>
    <w:rsid w:val="001C7B0D"/>
    <w:rsid w:val="001D7488"/>
    <w:rsid w:val="001E7BD9"/>
    <w:rsid w:val="00206F62"/>
    <w:rsid w:val="002105BE"/>
    <w:rsid w:val="002129A7"/>
    <w:rsid w:val="00285A64"/>
    <w:rsid w:val="002C10CB"/>
    <w:rsid w:val="002E4EDD"/>
    <w:rsid w:val="00303A37"/>
    <w:rsid w:val="00315A9C"/>
    <w:rsid w:val="00322A4D"/>
    <w:rsid w:val="003B7287"/>
    <w:rsid w:val="003C5F4C"/>
    <w:rsid w:val="003D1834"/>
    <w:rsid w:val="00414515"/>
    <w:rsid w:val="00466D27"/>
    <w:rsid w:val="0047159C"/>
    <w:rsid w:val="00495038"/>
    <w:rsid w:val="004B526B"/>
    <w:rsid w:val="004B5FCD"/>
    <w:rsid w:val="004C603B"/>
    <w:rsid w:val="0054757D"/>
    <w:rsid w:val="0057058E"/>
    <w:rsid w:val="00570BD1"/>
    <w:rsid w:val="00595582"/>
    <w:rsid w:val="005F3A4C"/>
    <w:rsid w:val="005F7D7D"/>
    <w:rsid w:val="0062222F"/>
    <w:rsid w:val="006969C8"/>
    <w:rsid w:val="006D0750"/>
    <w:rsid w:val="006E56F4"/>
    <w:rsid w:val="006E70F7"/>
    <w:rsid w:val="00765B68"/>
    <w:rsid w:val="007C6549"/>
    <w:rsid w:val="00840921"/>
    <w:rsid w:val="008A01C8"/>
    <w:rsid w:val="008D78E5"/>
    <w:rsid w:val="0091100D"/>
    <w:rsid w:val="009B278F"/>
    <w:rsid w:val="009B348C"/>
    <w:rsid w:val="009D4422"/>
    <w:rsid w:val="009F10AD"/>
    <w:rsid w:val="009F6001"/>
    <w:rsid w:val="00A02EBF"/>
    <w:rsid w:val="00A41005"/>
    <w:rsid w:val="00A54C5F"/>
    <w:rsid w:val="00A74040"/>
    <w:rsid w:val="00A96AFF"/>
    <w:rsid w:val="00AC36B0"/>
    <w:rsid w:val="00B24F78"/>
    <w:rsid w:val="00B76A52"/>
    <w:rsid w:val="00BF72C5"/>
    <w:rsid w:val="00C14992"/>
    <w:rsid w:val="00C45CD4"/>
    <w:rsid w:val="00C613BD"/>
    <w:rsid w:val="00D0674F"/>
    <w:rsid w:val="00D0686E"/>
    <w:rsid w:val="00D53E61"/>
    <w:rsid w:val="00D963E1"/>
    <w:rsid w:val="00E015E9"/>
    <w:rsid w:val="00E36E28"/>
    <w:rsid w:val="00EB301D"/>
    <w:rsid w:val="00EB6DFD"/>
    <w:rsid w:val="00EC2BE3"/>
    <w:rsid w:val="00F33952"/>
    <w:rsid w:val="00FA7F52"/>
    <w:rsid w:val="00FC089C"/>
    <w:rsid w:val="00FD2233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56E3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5F7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1</TotalTime>
  <Pages>2</Pages>
  <Words>613</Words>
  <Characters>3622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2</cp:revision>
  <cp:lastPrinted>2026-08-21T06:53:00Z</cp:lastPrinted>
  <dcterms:created xsi:type="dcterms:W3CDTF">2026-08-21T06:54:00Z</dcterms:created>
  <dcterms:modified xsi:type="dcterms:W3CDTF">2026-08-21T06:54:00Z</dcterms:modified>
</cp:coreProperties>
</file>